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7DF8B859" w:rsidR="008163F2" w:rsidRPr="00C46BB5" w:rsidRDefault="00553EF6" w:rsidP="00C46BB5">
      <w:pPr>
        <w:pStyle w:val="Heading8"/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 xml:space="preserve">Date: </w:t>
      </w:r>
      <w:r w:rsidR="0077289C">
        <w:rPr>
          <w:sz w:val="28"/>
        </w:rPr>
        <w:t>25</w:t>
      </w:r>
      <w:r w:rsidR="0077289C" w:rsidRPr="0077289C">
        <w:rPr>
          <w:sz w:val="28"/>
          <w:vertAlign w:val="superscript"/>
        </w:rPr>
        <w:t>th</w:t>
      </w:r>
      <w:r w:rsidR="0077289C">
        <w:rPr>
          <w:sz w:val="28"/>
        </w:rPr>
        <w:t xml:space="preserve"> September</w:t>
      </w:r>
      <w:r w:rsidR="002F3864">
        <w:rPr>
          <w:sz w:val="28"/>
        </w:rPr>
        <w:t xml:space="preserve"> 202</w:t>
      </w:r>
      <w:r w:rsidR="0077289C">
        <w:rPr>
          <w:sz w:val="28"/>
        </w:rPr>
        <w:t>3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0221C3B5" w14:textId="526CEB21" w:rsidR="0077289C" w:rsidRDefault="0077289C" w:rsidP="00FF111D">
      <w:pPr>
        <w:jc w:val="left"/>
        <w:rPr>
          <w:sz w:val="28"/>
        </w:rPr>
      </w:pPr>
      <w:r>
        <w:rPr>
          <w:sz w:val="28"/>
        </w:rPr>
        <w:t xml:space="preserve">Joanne </w:t>
      </w:r>
      <w:proofErr w:type="spellStart"/>
      <w:r>
        <w:rPr>
          <w:sz w:val="28"/>
        </w:rPr>
        <w:t>Elcock</w:t>
      </w:r>
      <w:proofErr w:type="spellEnd"/>
    </w:p>
    <w:p w14:paraId="0B01F27B" w14:textId="0B7AD3F3" w:rsidR="00440CD7" w:rsidRDefault="00725352" w:rsidP="00FF111D">
      <w:pPr>
        <w:jc w:val="left"/>
        <w:rPr>
          <w:sz w:val="28"/>
        </w:rPr>
      </w:pPr>
      <w:r>
        <w:rPr>
          <w:sz w:val="28"/>
        </w:rPr>
        <w:t>2</w:t>
      </w:r>
      <w:r w:rsidR="0077289C">
        <w:rPr>
          <w:sz w:val="28"/>
        </w:rPr>
        <w:t>6</w:t>
      </w:r>
      <w:r>
        <w:rPr>
          <w:sz w:val="28"/>
        </w:rPr>
        <w:t xml:space="preserve"> Marland Old Road</w:t>
      </w:r>
    </w:p>
    <w:p w14:paraId="78716B04" w14:textId="3F0E2F32" w:rsidR="00877346" w:rsidRDefault="00802777" w:rsidP="00FF111D">
      <w:pPr>
        <w:jc w:val="left"/>
        <w:rPr>
          <w:sz w:val="28"/>
        </w:rPr>
      </w:pPr>
      <w:r>
        <w:rPr>
          <w:sz w:val="28"/>
        </w:rPr>
        <w:t>Rochdale</w:t>
      </w:r>
    </w:p>
    <w:p w14:paraId="7FD962CC" w14:textId="7ED36B2C" w:rsidR="00553EF6" w:rsidRDefault="00802777" w:rsidP="00FF111D">
      <w:pPr>
        <w:jc w:val="left"/>
        <w:rPr>
          <w:sz w:val="28"/>
        </w:rPr>
      </w:pPr>
      <w:r>
        <w:rPr>
          <w:sz w:val="28"/>
        </w:rPr>
        <w:t>OL1</w:t>
      </w:r>
      <w:r w:rsidR="00725352">
        <w:rPr>
          <w:sz w:val="28"/>
        </w:rPr>
        <w:t>1 4QY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60881F1F" w14:textId="25C938BB" w:rsidR="00CC5120" w:rsidRPr="00F479F5" w:rsidRDefault="0080214D" w:rsidP="00CC5120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Tree in question</w:t>
      </w:r>
      <w:r w:rsidR="00193615" w:rsidRPr="00F479F5">
        <w:rPr>
          <w:rFonts w:asciiTheme="majorHAnsi" w:hAnsiTheme="majorHAnsi"/>
          <w:bCs/>
          <w:sz w:val="24"/>
          <w:szCs w:val="24"/>
        </w:rPr>
        <w:t xml:space="preserve"> subject to Tree Preservation Order</w:t>
      </w:r>
      <w:r w:rsidR="004E5F7B" w:rsidRPr="00F479F5">
        <w:rPr>
          <w:rFonts w:asciiTheme="majorHAnsi" w:hAnsiTheme="majorHAnsi"/>
          <w:bCs/>
          <w:sz w:val="24"/>
          <w:szCs w:val="24"/>
        </w:rPr>
        <w:t xml:space="preserve"> </w:t>
      </w:r>
    </w:p>
    <w:p w14:paraId="0A40F82C" w14:textId="77777777" w:rsidR="00725352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TPO Ref: TPO036</w:t>
      </w:r>
    </w:p>
    <w:p w14:paraId="797D633B" w14:textId="77777777" w:rsidR="00725352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TPO name: High Birch School Rochdale</w:t>
      </w:r>
    </w:p>
    <w:p w14:paraId="5A54D7ED" w14:textId="77777777" w:rsidR="00725352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Tree type: Oak Beech Elm Sycamore Lime Silver Birch Horse Chestnut Hawthorn Holly</w:t>
      </w:r>
    </w:p>
    <w:p w14:paraId="03EC84EE" w14:textId="77777777" w:rsidR="00725352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Description: A1</w:t>
      </w:r>
    </w:p>
    <w:p w14:paraId="23B44C2B" w14:textId="77777777" w:rsidR="00725352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ID: A1TPO036</w:t>
      </w:r>
    </w:p>
    <w:p w14:paraId="5D069769" w14:textId="56DADFD1" w:rsidR="00CC5120" w:rsidRPr="00F479F5" w:rsidRDefault="00725352" w:rsidP="00725352">
      <w:pPr>
        <w:rPr>
          <w:rFonts w:asciiTheme="majorHAnsi" w:hAnsiTheme="majorHAnsi"/>
          <w:bCs/>
          <w:sz w:val="24"/>
          <w:szCs w:val="24"/>
        </w:rPr>
      </w:pPr>
      <w:r w:rsidRPr="00F479F5">
        <w:rPr>
          <w:rFonts w:asciiTheme="majorHAnsi" w:hAnsiTheme="majorHAnsi"/>
          <w:bCs/>
          <w:sz w:val="24"/>
          <w:szCs w:val="24"/>
        </w:rPr>
        <w:t>Local authority: Rochdale</w:t>
      </w:r>
    </w:p>
    <w:p w14:paraId="5C9B5AA5" w14:textId="77777777" w:rsidR="00802777" w:rsidRDefault="00802777" w:rsidP="00475550">
      <w:pPr>
        <w:rPr>
          <w:b/>
          <w:bCs/>
          <w:sz w:val="28"/>
        </w:rPr>
      </w:pPr>
    </w:p>
    <w:p w14:paraId="57AFF055" w14:textId="13473CFF" w:rsidR="005A4A72" w:rsidRDefault="005A4A72" w:rsidP="00475550">
      <w:pPr>
        <w:rPr>
          <w:b/>
          <w:bCs/>
          <w:sz w:val="28"/>
        </w:rPr>
      </w:pPr>
    </w:p>
    <w:p w14:paraId="2EFBBAAF" w14:textId="0A35A052" w:rsidR="00F479F5" w:rsidRDefault="00F479F5" w:rsidP="00475550">
      <w:pPr>
        <w:rPr>
          <w:b/>
          <w:bCs/>
          <w:sz w:val="28"/>
        </w:rPr>
      </w:pPr>
    </w:p>
    <w:p w14:paraId="46542DF9" w14:textId="77777777" w:rsidR="00F479F5" w:rsidRDefault="00F479F5" w:rsidP="00475550">
      <w:pPr>
        <w:rPr>
          <w:b/>
          <w:bCs/>
          <w:sz w:val="28"/>
        </w:rPr>
      </w:pPr>
    </w:p>
    <w:p w14:paraId="0B84A4CC" w14:textId="4E073620" w:rsidR="00CC5120" w:rsidRDefault="005A4A72" w:rsidP="00475550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Location</w:t>
      </w:r>
    </w:p>
    <w:p w14:paraId="05B45AB2" w14:textId="730815CF" w:rsidR="00725352" w:rsidRDefault="00725352" w:rsidP="00475550">
      <w:pPr>
        <w:rPr>
          <w:b/>
          <w:bCs/>
          <w:sz w:val="28"/>
        </w:rPr>
      </w:pPr>
    </w:p>
    <w:p w14:paraId="18399A6A" w14:textId="02D5A5AC" w:rsidR="00725352" w:rsidRPr="00F479F5" w:rsidRDefault="00725352" w:rsidP="00475550">
      <w:pPr>
        <w:rPr>
          <w:rFonts w:asciiTheme="majorHAnsi" w:hAnsiTheme="majorHAnsi"/>
          <w:sz w:val="24"/>
          <w:szCs w:val="24"/>
        </w:rPr>
      </w:pPr>
      <w:r w:rsidRPr="00F479F5">
        <w:rPr>
          <w:rFonts w:asciiTheme="majorHAnsi" w:hAnsiTheme="majorHAnsi"/>
          <w:sz w:val="24"/>
          <w:szCs w:val="24"/>
        </w:rPr>
        <w:t>Rear garden of No.2</w:t>
      </w:r>
      <w:r w:rsidR="0077289C">
        <w:rPr>
          <w:rFonts w:asciiTheme="majorHAnsi" w:hAnsiTheme="majorHAnsi"/>
          <w:sz w:val="24"/>
          <w:szCs w:val="24"/>
        </w:rPr>
        <w:t>6</w:t>
      </w:r>
      <w:r w:rsidRPr="00F479F5">
        <w:rPr>
          <w:rFonts w:asciiTheme="majorHAnsi" w:hAnsiTheme="majorHAnsi"/>
          <w:sz w:val="24"/>
          <w:szCs w:val="24"/>
        </w:rPr>
        <w:t xml:space="preserve"> Marland Old Road</w:t>
      </w:r>
    </w:p>
    <w:p w14:paraId="0CE8D412" w14:textId="36AA3E8B" w:rsidR="005A4A72" w:rsidRDefault="005A4A72" w:rsidP="00475550">
      <w:pPr>
        <w:rPr>
          <w:b/>
          <w:bCs/>
          <w:sz w:val="28"/>
        </w:rPr>
      </w:pPr>
    </w:p>
    <w:p w14:paraId="01D91A47" w14:textId="77777777" w:rsidR="005A4A72" w:rsidRDefault="005A4A72" w:rsidP="00475550">
      <w:pPr>
        <w:rPr>
          <w:b/>
          <w:bCs/>
          <w:sz w:val="28"/>
        </w:rPr>
      </w:pPr>
    </w:p>
    <w:p w14:paraId="7834B25E" w14:textId="212B0C54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015657E" w14:textId="77777777" w:rsidR="00475550" w:rsidRPr="00475550" w:rsidRDefault="00475550" w:rsidP="00475550">
      <w:pPr>
        <w:rPr>
          <w:sz w:val="28"/>
        </w:rPr>
      </w:pPr>
    </w:p>
    <w:p w14:paraId="6FE35455" w14:textId="43CA5703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</w:t>
      </w:r>
      <w:r w:rsidR="00802777">
        <w:rPr>
          <w:b/>
          <w:bCs/>
          <w:sz w:val="28"/>
        </w:rPr>
        <w:t>s</w:t>
      </w:r>
      <w:r w:rsidRPr="00475550">
        <w:rPr>
          <w:b/>
          <w:bCs/>
          <w:sz w:val="28"/>
        </w:rPr>
        <w:t xml:space="preserve"> in question</w:t>
      </w:r>
    </w:p>
    <w:p w14:paraId="7F273E9B" w14:textId="18A75FFD" w:rsidR="00475550" w:rsidRPr="009B1E89" w:rsidRDefault="00475550" w:rsidP="00475550">
      <w:pPr>
        <w:rPr>
          <w:sz w:val="28"/>
        </w:rPr>
      </w:pPr>
    </w:p>
    <w:p w14:paraId="4C80B0FF" w14:textId="224DA650" w:rsidR="00753327" w:rsidRDefault="009B1E89" w:rsidP="00475550">
      <w:pPr>
        <w:rPr>
          <w:sz w:val="28"/>
        </w:rPr>
      </w:pPr>
      <w:r w:rsidRPr="009B1E89">
        <w:rPr>
          <w:sz w:val="28"/>
        </w:rPr>
        <w:t>T</w:t>
      </w:r>
      <w:r w:rsidR="00CC5120">
        <w:rPr>
          <w:sz w:val="28"/>
        </w:rPr>
        <w:t>1</w:t>
      </w:r>
      <w:r w:rsidR="00725352">
        <w:rPr>
          <w:sz w:val="28"/>
        </w:rPr>
        <w:t xml:space="preserve">, T2 &amp; T3 all </w:t>
      </w:r>
      <w:r w:rsidR="0077289C">
        <w:rPr>
          <w:sz w:val="28"/>
        </w:rPr>
        <w:t>mature Beech</w:t>
      </w:r>
      <w:r w:rsidR="00725352">
        <w:rPr>
          <w:sz w:val="28"/>
        </w:rPr>
        <w:t xml:space="preserve"> trees (see plan attached)</w:t>
      </w:r>
    </w:p>
    <w:p w14:paraId="57C48936" w14:textId="77777777" w:rsidR="005A4A72" w:rsidRPr="009B1E89" w:rsidRDefault="005A4A72" w:rsidP="00475550">
      <w:pPr>
        <w:rPr>
          <w:sz w:val="28"/>
        </w:rPr>
      </w:pPr>
    </w:p>
    <w:p w14:paraId="74B5721A" w14:textId="77777777" w:rsidR="00753327" w:rsidRDefault="00753327" w:rsidP="00475550">
      <w:pPr>
        <w:rPr>
          <w:b/>
          <w:bCs/>
          <w:sz w:val="28"/>
        </w:rPr>
      </w:pPr>
    </w:p>
    <w:p w14:paraId="2CF6AC30" w14:textId="77777777" w:rsidR="009B1E89" w:rsidRDefault="009B1E89" w:rsidP="00475550">
      <w:pPr>
        <w:rPr>
          <w:b/>
          <w:bCs/>
          <w:sz w:val="28"/>
        </w:rPr>
      </w:pPr>
    </w:p>
    <w:p w14:paraId="41330B62" w14:textId="0AF3259D" w:rsid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268FD946" w14:textId="77777777" w:rsidR="004E5F7B" w:rsidRPr="00475550" w:rsidRDefault="004E5F7B" w:rsidP="00475550">
      <w:pPr>
        <w:rPr>
          <w:b/>
          <w:bCs/>
          <w:sz w:val="28"/>
        </w:rPr>
      </w:pPr>
    </w:p>
    <w:p w14:paraId="1AB4E10A" w14:textId="1623FAF2" w:rsidR="00CC5120" w:rsidRDefault="00CC5120" w:rsidP="00CC5120">
      <w:pPr>
        <w:pStyle w:val="ListParagraph"/>
        <w:numPr>
          <w:ilvl w:val="0"/>
          <w:numId w:val="14"/>
        </w:numPr>
        <w:rPr>
          <w:sz w:val="28"/>
        </w:rPr>
      </w:pPr>
      <w:r w:rsidRPr="00CC5120">
        <w:rPr>
          <w:sz w:val="28"/>
        </w:rPr>
        <w:t>The tree</w:t>
      </w:r>
      <w:r w:rsidR="00725352">
        <w:rPr>
          <w:sz w:val="28"/>
        </w:rPr>
        <w:t>s</w:t>
      </w:r>
      <w:r w:rsidRPr="00CC5120">
        <w:rPr>
          <w:sz w:val="28"/>
        </w:rPr>
        <w:t xml:space="preserve"> </w:t>
      </w:r>
      <w:r w:rsidR="00725352">
        <w:rPr>
          <w:sz w:val="28"/>
        </w:rPr>
        <w:t>are</w:t>
      </w:r>
      <w:r w:rsidRPr="00CC5120">
        <w:rPr>
          <w:sz w:val="28"/>
        </w:rPr>
        <w:t xml:space="preserve"> causing excessive shading to the two gardens </w:t>
      </w:r>
      <w:r w:rsidR="00725352">
        <w:rPr>
          <w:sz w:val="28"/>
        </w:rPr>
        <w:t>and patio areas</w:t>
      </w:r>
    </w:p>
    <w:p w14:paraId="1D2BE54E" w14:textId="7D5EC15E" w:rsidR="00475550" w:rsidRDefault="00330CD8" w:rsidP="00CC5120">
      <w:pPr>
        <w:pStyle w:val="ListParagraph"/>
        <w:numPr>
          <w:ilvl w:val="0"/>
          <w:numId w:val="14"/>
        </w:numPr>
        <w:rPr>
          <w:sz w:val="28"/>
        </w:rPr>
      </w:pPr>
      <w:r>
        <w:rPr>
          <w:sz w:val="28"/>
        </w:rPr>
        <w:t>T</w:t>
      </w:r>
      <w:r w:rsidR="00CC5120" w:rsidRPr="00CC5120">
        <w:rPr>
          <w:sz w:val="28"/>
        </w:rPr>
        <w:t>he tree</w:t>
      </w:r>
      <w:r w:rsidR="00725352">
        <w:rPr>
          <w:sz w:val="28"/>
        </w:rPr>
        <w:t>s</w:t>
      </w:r>
      <w:r w:rsidR="00CC5120" w:rsidRPr="00CC5120">
        <w:rPr>
          <w:sz w:val="28"/>
        </w:rPr>
        <w:t xml:space="preserve"> </w:t>
      </w:r>
      <w:r w:rsidR="00725352">
        <w:rPr>
          <w:sz w:val="28"/>
        </w:rPr>
        <w:t>are encroaching on the property</w:t>
      </w:r>
    </w:p>
    <w:p w14:paraId="6D5D234A" w14:textId="2B65DAE9" w:rsidR="00CC5120" w:rsidRPr="00CC5120" w:rsidRDefault="00330CD8" w:rsidP="00CC5120">
      <w:pPr>
        <w:pStyle w:val="ListParagraph"/>
        <w:numPr>
          <w:ilvl w:val="0"/>
          <w:numId w:val="14"/>
        </w:numPr>
        <w:rPr>
          <w:sz w:val="28"/>
        </w:rPr>
      </w:pPr>
      <w:r>
        <w:rPr>
          <w:sz w:val="28"/>
        </w:rPr>
        <w:t xml:space="preserve">The </w:t>
      </w:r>
      <w:r w:rsidR="00725352">
        <w:rPr>
          <w:sz w:val="28"/>
        </w:rPr>
        <w:t xml:space="preserve">trees have not been maintained and contain dead wood and </w:t>
      </w:r>
      <w:r w:rsidR="0077289C">
        <w:rPr>
          <w:sz w:val="28"/>
        </w:rPr>
        <w:t>overhang to the rear of the property.</w:t>
      </w:r>
    </w:p>
    <w:p w14:paraId="7D52E5CE" w14:textId="77777777" w:rsidR="00330CD8" w:rsidRDefault="00330CD8" w:rsidP="00475550">
      <w:pPr>
        <w:rPr>
          <w:b/>
          <w:bCs/>
          <w:sz w:val="28"/>
        </w:rPr>
      </w:pPr>
    </w:p>
    <w:p w14:paraId="3808B0C3" w14:textId="38AD606D" w:rsidR="00475550" w:rsidRPr="000A4535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51CD0589" w14:textId="77777777" w:rsidR="005A4A72" w:rsidRDefault="005A4A72">
      <w:pPr>
        <w:rPr>
          <w:sz w:val="28"/>
        </w:rPr>
      </w:pPr>
    </w:p>
    <w:p w14:paraId="1ADA3022" w14:textId="56E599E2" w:rsidR="00725352" w:rsidRDefault="00725352">
      <w:pPr>
        <w:rPr>
          <w:sz w:val="28"/>
        </w:rPr>
      </w:pPr>
      <w:r>
        <w:rPr>
          <w:sz w:val="28"/>
        </w:rPr>
        <w:t xml:space="preserve">T1 </w:t>
      </w:r>
      <w:bookmarkStart w:id="0" w:name="_Hlk71037076"/>
      <w:r w:rsidR="0077289C">
        <w:rPr>
          <w:sz w:val="28"/>
        </w:rPr>
        <w:t>Beech</w:t>
      </w:r>
      <w:r>
        <w:rPr>
          <w:sz w:val="28"/>
        </w:rPr>
        <w:t xml:space="preserve"> </w:t>
      </w:r>
      <w:r w:rsidR="0077289C">
        <w:rPr>
          <w:sz w:val="28"/>
        </w:rPr>
        <w:t>550</w:t>
      </w:r>
      <w:r>
        <w:rPr>
          <w:sz w:val="28"/>
        </w:rPr>
        <w:t xml:space="preserve">mm DBH x </w:t>
      </w:r>
      <w:r w:rsidR="0077289C">
        <w:rPr>
          <w:sz w:val="28"/>
        </w:rPr>
        <w:t xml:space="preserve">25 </w:t>
      </w:r>
      <w:r>
        <w:rPr>
          <w:sz w:val="28"/>
        </w:rPr>
        <w:t xml:space="preserve">meters high </w:t>
      </w:r>
      <w:r w:rsidR="00516C37">
        <w:rPr>
          <w:sz w:val="28"/>
        </w:rPr>
        <w:t>- 2-</w:t>
      </w:r>
      <w:r w:rsidR="0077289C">
        <w:rPr>
          <w:sz w:val="28"/>
        </w:rPr>
        <w:t>3</w:t>
      </w:r>
      <w:r w:rsidR="00516C37">
        <w:rPr>
          <w:sz w:val="28"/>
        </w:rPr>
        <w:t>meter</w:t>
      </w:r>
      <w:r>
        <w:rPr>
          <w:sz w:val="28"/>
        </w:rPr>
        <w:t xml:space="preserve"> reduction back from the property</w:t>
      </w:r>
      <w:r w:rsidR="00771A7C">
        <w:rPr>
          <w:sz w:val="28"/>
        </w:rPr>
        <w:t xml:space="preserve"> </w:t>
      </w:r>
      <w:r>
        <w:rPr>
          <w:sz w:val="28"/>
        </w:rPr>
        <w:t>to give room for the house, improve light and improve form and balance of the tree</w:t>
      </w:r>
      <w:r w:rsidR="00516C37">
        <w:rPr>
          <w:sz w:val="28"/>
        </w:rPr>
        <w:t>, plus remove any deadwood.</w:t>
      </w:r>
      <w:r w:rsidR="0077289C">
        <w:rPr>
          <w:sz w:val="28"/>
        </w:rPr>
        <w:t xml:space="preserve"> Also, to crown lift to 5 meter to help improve tree and garden amenity.</w:t>
      </w:r>
    </w:p>
    <w:bookmarkEnd w:id="0"/>
    <w:p w14:paraId="0F8225D2" w14:textId="77777777" w:rsidR="00725352" w:rsidRDefault="00725352">
      <w:pPr>
        <w:rPr>
          <w:sz w:val="28"/>
        </w:rPr>
      </w:pPr>
    </w:p>
    <w:p w14:paraId="16571467" w14:textId="77777777" w:rsidR="0077289C" w:rsidRDefault="00725352" w:rsidP="0077289C">
      <w:pPr>
        <w:rPr>
          <w:sz w:val="28"/>
        </w:rPr>
      </w:pPr>
      <w:r>
        <w:rPr>
          <w:sz w:val="28"/>
        </w:rPr>
        <w:t>T2</w:t>
      </w:r>
      <w:r w:rsidRPr="00725352">
        <w:t xml:space="preserve"> </w:t>
      </w:r>
      <w:r w:rsidR="0077289C">
        <w:rPr>
          <w:sz w:val="28"/>
        </w:rPr>
        <w:t>Beech</w:t>
      </w:r>
      <w:r w:rsidRPr="00725352">
        <w:rPr>
          <w:sz w:val="28"/>
        </w:rPr>
        <w:t xml:space="preserve"> </w:t>
      </w:r>
      <w:r>
        <w:rPr>
          <w:sz w:val="28"/>
        </w:rPr>
        <w:t>500</w:t>
      </w:r>
      <w:r w:rsidRPr="00725352">
        <w:rPr>
          <w:sz w:val="28"/>
        </w:rPr>
        <w:t xml:space="preserve">mm DBH x </w:t>
      </w:r>
      <w:r w:rsidR="0077289C">
        <w:rPr>
          <w:sz w:val="28"/>
        </w:rPr>
        <w:t xml:space="preserve">22 </w:t>
      </w:r>
      <w:r w:rsidRPr="00725352">
        <w:rPr>
          <w:sz w:val="28"/>
        </w:rPr>
        <w:t xml:space="preserve">meters high </w:t>
      </w:r>
      <w:r w:rsidR="00516C37" w:rsidRPr="00725352">
        <w:rPr>
          <w:sz w:val="28"/>
        </w:rPr>
        <w:t>- 2-</w:t>
      </w:r>
      <w:r w:rsidR="0077289C">
        <w:rPr>
          <w:sz w:val="28"/>
        </w:rPr>
        <w:t>3</w:t>
      </w:r>
      <w:r w:rsidR="00516C37" w:rsidRPr="00725352">
        <w:rPr>
          <w:sz w:val="28"/>
        </w:rPr>
        <w:t>meter</w:t>
      </w:r>
      <w:r w:rsidRPr="00725352">
        <w:rPr>
          <w:sz w:val="28"/>
        </w:rPr>
        <w:t xml:space="preserve"> reduction back from the property to give room for the house, improve light and improve form and balance of the tree</w:t>
      </w:r>
      <w:r>
        <w:rPr>
          <w:sz w:val="28"/>
        </w:rPr>
        <w:t>.</w:t>
      </w:r>
      <w:r w:rsidR="00516C37" w:rsidRPr="00516C37">
        <w:t xml:space="preserve"> </w:t>
      </w:r>
      <w:r w:rsidR="00516C37" w:rsidRPr="00516C37">
        <w:rPr>
          <w:sz w:val="28"/>
        </w:rPr>
        <w:t>plus remove any deadwood.</w:t>
      </w:r>
      <w:r w:rsidR="0077289C">
        <w:rPr>
          <w:sz w:val="28"/>
        </w:rPr>
        <w:t xml:space="preserve"> </w:t>
      </w:r>
      <w:r w:rsidR="0077289C">
        <w:rPr>
          <w:sz w:val="28"/>
        </w:rPr>
        <w:t>Also, to crown lift to 5 meter to help improve tree and garden amenity.</w:t>
      </w:r>
    </w:p>
    <w:p w14:paraId="5E118389" w14:textId="63CF5741" w:rsidR="00771A7C" w:rsidRDefault="00771A7C">
      <w:pPr>
        <w:rPr>
          <w:sz w:val="28"/>
        </w:rPr>
      </w:pPr>
    </w:p>
    <w:p w14:paraId="4BCC627E" w14:textId="7AEB535D" w:rsidR="00725352" w:rsidRDefault="00725352">
      <w:pPr>
        <w:rPr>
          <w:sz w:val="28"/>
        </w:rPr>
      </w:pPr>
    </w:p>
    <w:p w14:paraId="2AE52E39" w14:textId="77777777" w:rsidR="0077289C" w:rsidRDefault="00725352" w:rsidP="0077289C">
      <w:pPr>
        <w:rPr>
          <w:sz w:val="28"/>
        </w:rPr>
      </w:pPr>
      <w:r w:rsidRPr="00725352">
        <w:rPr>
          <w:sz w:val="28"/>
        </w:rPr>
        <w:t>T</w:t>
      </w:r>
      <w:r>
        <w:rPr>
          <w:sz w:val="28"/>
        </w:rPr>
        <w:t>3</w:t>
      </w:r>
      <w:r w:rsidRPr="00725352">
        <w:rPr>
          <w:sz w:val="28"/>
        </w:rPr>
        <w:t xml:space="preserve"> </w:t>
      </w:r>
      <w:r w:rsidR="0077289C">
        <w:rPr>
          <w:sz w:val="28"/>
        </w:rPr>
        <w:t>Beech</w:t>
      </w:r>
      <w:r w:rsidRPr="00725352">
        <w:rPr>
          <w:sz w:val="28"/>
        </w:rPr>
        <w:t xml:space="preserve"> </w:t>
      </w:r>
      <w:r w:rsidR="0077289C">
        <w:rPr>
          <w:sz w:val="28"/>
        </w:rPr>
        <w:t>600</w:t>
      </w:r>
      <w:r w:rsidRPr="00725352">
        <w:rPr>
          <w:sz w:val="28"/>
        </w:rPr>
        <w:t xml:space="preserve">mm DBH x </w:t>
      </w:r>
      <w:r w:rsidR="0077289C">
        <w:rPr>
          <w:sz w:val="28"/>
        </w:rPr>
        <w:t>25</w:t>
      </w:r>
      <w:r w:rsidRPr="00725352">
        <w:rPr>
          <w:sz w:val="28"/>
        </w:rPr>
        <w:t xml:space="preserve">meters high </w:t>
      </w:r>
      <w:r w:rsidR="00516C37" w:rsidRPr="00725352">
        <w:rPr>
          <w:sz w:val="28"/>
        </w:rPr>
        <w:t>- 2</w:t>
      </w:r>
      <w:r w:rsidR="00516C37">
        <w:rPr>
          <w:sz w:val="28"/>
        </w:rPr>
        <w:t>–3-meter</w:t>
      </w:r>
      <w:r w:rsidRPr="00725352">
        <w:rPr>
          <w:sz w:val="28"/>
        </w:rPr>
        <w:t xml:space="preserve"> reduction back from the property to give room for the house, improve light and improve form and balance of the tree.</w:t>
      </w:r>
      <w:r w:rsidR="00516C37">
        <w:rPr>
          <w:sz w:val="28"/>
        </w:rPr>
        <w:t xml:space="preserve"> </w:t>
      </w:r>
      <w:r w:rsidR="00516C37" w:rsidRPr="00516C37">
        <w:rPr>
          <w:sz w:val="28"/>
        </w:rPr>
        <w:t>plus remove any deadwood.</w:t>
      </w:r>
      <w:r w:rsidR="0077289C">
        <w:rPr>
          <w:sz w:val="28"/>
        </w:rPr>
        <w:t xml:space="preserve"> </w:t>
      </w:r>
      <w:r w:rsidR="0077289C">
        <w:rPr>
          <w:sz w:val="28"/>
        </w:rPr>
        <w:t>Also, to crown lift to 5 meter to help improve tree and garden amenity.</w:t>
      </w:r>
    </w:p>
    <w:p w14:paraId="30E9FD97" w14:textId="4E87227C" w:rsidR="00725352" w:rsidRDefault="00725352">
      <w:pPr>
        <w:rPr>
          <w:sz w:val="28"/>
        </w:rPr>
      </w:pPr>
    </w:p>
    <w:p w14:paraId="323DFF95" w14:textId="3C12CD26" w:rsidR="00516C37" w:rsidRDefault="00516C37">
      <w:pPr>
        <w:rPr>
          <w:sz w:val="28"/>
        </w:rPr>
      </w:pPr>
    </w:p>
    <w:p w14:paraId="3854FF06" w14:textId="3142C331" w:rsidR="00516C37" w:rsidRDefault="00516C37">
      <w:pPr>
        <w:rPr>
          <w:sz w:val="28"/>
        </w:rPr>
      </w:pPr>
      <w:r>
        <w:rPr>
          <w:sz w:val="28"/>
        </w:rPr>
        <w:t xml:space="preserve">This maintenance will help with a number of problems while not affecting the health of the trees and improving the amenity value. </w:t>
      </w:r>
    </w:p>
    <w:p w14:paraId="694707F7" w14:textId="65096E69" w:rsidR="0077289C" w:rsidRDefault="0077289C">
      <w:pPr>
        <w:rPr>
          <w:sz w:val="28"/>
        </w:rPr>
      </w:pPr>
    </w:p>
    <w:p w14:paraId="35DDB0A0" w14:textId="14CDB4FB" w:rsidR="0077289C" w:rsidRDefault="0077289C">
      <w:pPr>
        <w:rPr>
          <w:sz w:val="28"/>
        </w:rPr>
      </w:pPr>
    </w:p>
    <w:p w14:paraId="32A4C645" w14:textId="77777777" w:rsidR="0077289C" w:rsidRDefault="0077289C">
      <w:pPr>
        <w:rPr>
          <w:sz w:val="28"/>
        </w:rPr>
      </w:pPr>
    </w:p>
    <w:p w14:paraId="28D1092E" w14:textId="642E6EDF" w:rsidR="00516C37" w:rsidRDefault="00AE0F91">
      <w:pPr>
        <w:rPr>
          <w:sz w:val="28"/>
        </w:rPr>
      </w:pPr>
      <w:r w:rsidRPr="00AE0F91">
        <w:rPr>
          <w:noProof/>
          <w:sz w:val="28"/>
        </w:rPr>
        <w:lastRenderedPageBreak/>
        <w:drawing>
          <wp:inline distT="0" distB="0" distL="0" distR="0" wp14:anchorId="395AD3D4" wp14:editId="04CA6918">
            <wp:extent cx="6332220" cy="34493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34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040D8" w14:textId="5BA48485" w:rsidR="00AE0F91" w:rsidRDefault="00AE0F91">
      <w:pPr>
        <w:rPr>
          <w:sz w:val="28"/>
        </w:rPr>
      </w:pPr>
    </w:p>
    <w:p w14:paraId="517CCB4A" w14:textId="0AD62A5C" w:rsidR="00AE0F91" w:rsidRDefault="00AE0F91">
      <w:pPr>
        <w:rPr>
          <w:sz w:val="28"/>
        </w:rPr>
      </w:pPr>
      <w:r w:rsidRPr="00AE0F91">
        <w:rPr>
          <w:noProof/>
          <w:sz w:val="28"/>
        </w:rPr>
        <w:lastRenderedPageBreak/>
        <w:drawing>
          <wp:inline distT="0" distB="0" distL="0" distR="0" wp14:anchorId="6AC7F3E4" wp14:editId="78D273CF">
            <wp:extent cx="4130040" cy="5798820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579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3C3C4" w14:textId="581A26D2" w:rsidR="00AE0F91" w:rsidRDefault="00AE0F91">
      <w:pPr>
        <w:rPr>
          <w:sz w:val="28"/>
        </w:rPr>
      </w:pPr>
    </w:p>
    <w:p w14:paraId="7E502059" w14:textId="63EDFBA5" w:rsidR="00AE0F91" w:rsidRDefault="00AE0F91">
      <w:pPr>
        <w:rPr>
          <w:sz w:val="28"/>
        </w:rPr>
      </w:pPr>
      <w:r w:rsidRPr="00AE0F91">
        <w:rPr>
          <w:noProof/>
          <w:sz w:val="28"/>
        </w:rPr>
        <w:lastRenderedPageBreak/>
        <w:drawing>
          <wp:inline distT="0" distB="0" distL="0" distR="0" wp14:anchorId="2B74C0A3" wp14:editId="7EC08681">
            <wp:extent cx="4183380" cy="579882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579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BDFC7" w14:textId="7D24B247" w:rsidR="00AE0F91" w:rsidRDefault="00AE0F91">
      <w:pPr>
        <w:rPr>
          <w:sz w:val="28"/>
        </w:rPr>
      </w:pPr>
    </w:p>
    <w:p w14:paraId="03D83799" w14:textId="46E0C095" w:rsidR="00AE0F91" w:rsidRDefault="00AE0F91">
      <w:pPr>
        <w:rPr>
          <w:sz w:val="28"/>
        </w:rPr>
      </w:pPr>
      <w:r w:rsidRPr="00AE0F91">
        <w:rPr>
          <w:noProof/>
          <w:sz w:val="28"/>
        </w:rPr>
        <w:lastRenderedPageBreak/>
        <w:drawing>
          <wp:inline distT="0" distB="0" distL="0" distR="0" wp14:anchorId="34D209A1" wp14:editId="7235ACD6">
            <wp:extent cx="4168140" cy="5821680"/>
            <wp:effectExtent l="0" t="0" r="381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8DFF5" w14:textId="01C48CF4" w:rsidR="00AE0F91" w:rsidRDefault="00AE0F91">
      <w:pPr>
        <w:rPr>
          <w:sz w:val="28"/>
        </w:rPr>
      </w:pPr>
    </w:p>
    <w:p w14:paraId="6C602309" w14:textId="6AB497F6" w:rsidR="00AE0F91" w:rsidRDefault="00AE0F91">
      <w:pPr>
        <w:rPr>
          <w:sz w:val="28"/>
        </w:rPr>
      </w:pPr>
      <w:r w:rsidRPr="00AE0F91">
        <w:rPr>
          <w:noProof/>
          <w:sz w:val="28"/>
        </w:rPr>
        <w:lastRenderedPageBreak/>
        <w:drawing>
          <wp:inline distT="0" distB="0" distL="0" distR="0" wp14:anchorId="6B6C6503" wp14:editId="561F80E7">
            <wp:extent cx="4061460" cy="51358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1460" cy="513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6A311" w14:textId="77777777" w:rsidR="00AE0F91" w:rsidRDefault="00AE0F91">
      <w:pPr>
        <w:rPr>
          <w:sz w:val="28"/>
        </w:rPr>
      </w:pPr>
    </w:p>
    <w:p w14:paraId="721418FD" w14:textId="56E2625A" w:rsidR="00EB0D94" w:rsidRDefault="002E0DA9">
      <w:pPr>
        <w:rPr>
          <w:sz w:val="28"/>
        </w:rPr>
      </w:pPr>
      <w:r>
        <w:rPr>
          <w:sz w:val="28"/>
        </w:rPr>
        <w:t>Regards</w:t>
      </w:r>
    </w:p>
    <w:p w14:paraId="080F8DA9" w14:textId="77777777" w:rsidR="002E0DA9" w:rsidRDefault="002E0DA9">
      <w:pPr>
        <w:rPr>
          <w:sz w:val="28"/>
        </w:rPr>
      </w:pPr>
    </w:p>
    <w:p w14:paraId="57BA47A9" w14:textId="77777777" w:rsidR="002E0DA9" w:rsidRPr="008D4B2C" w:rsidRDefault="002E0DA9">
      <w:pPr>
        <w:rPr>
          <w:rFonts w:ascii="Bradley Hand ITC" w:hAnsi="Bradley Hand ITC"/>
          <w:b/>
          <w:sz w:val="44"/>
          <w:szCs w:val="44"/>
        </w:rPr>
      </w:pPr>
      <w:r w:rsidRPr="008D4B2C">
        <w:rPr>
          <w:rFonts w:ascii="Bradley Hand ITC" w:hAnsi="Bradley Hand ITC"/>
          <w:b/>
          <w:sz w:val="44"/>
          <w:szCs w:val="44"/>
        </w:rPr>
        <w:t>C.Ashton</w:t>
      </w:r>
    </w:p>
    <w:p w14:paraId="205C123C" w14:textId="7E7F7C09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AF4704">
        <w:rPr>
          <w:sz w:val="28"/>
        </w:rPr>
        <w:t>C. Ashton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8E018" w14:textId="77777777" w:rsidR="005868F3" w:rsidRDefault="005868F3">
      <w:r>
        <w:separator/>
      </w:r>
    </w:p>
  </w:endnote>
  <w:endnote w:type="continuationSeparator" w:id="0">
    <w:p w14:paraId="794BD219" w14:textId="77777777" w:rsidR="005868F3" w:rsidRDefault="00586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50419" w14:textId="77777777" w:rsidR="005868F3" w:rsidRDefault="005868F3">
      <w:r>
        <w:separator/>
      </w:r>
    </w:p>
  </w:footnote>
  <w:footnote w:type="continuationSeparator" w:id="0">
    <w:p w14:paraId="5A21A67E" w14:textId="77777777" w:rsidR="005868F3" w:rsidRDefault="00586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0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3688234">
    <w:abstractNumId w:val="9"/>
  </w:num>
  <w:num w:numId="2" w16cid:durableId="73748115">
    <w:abstractNumId w:val="8"/>
  </w:num>
  <w:num w:numId="3" w16cid:durableId="1167207683">
    <w:abstractNumId w:val="7"/>
  </w:num>
  <w:num w:numId="4" w16cid:durableId="102726684">
    <w:abstractNumId w:val="6"/>
  </w:num>
  <w:num w:numId="5" w16cid:durableId="2128307619">
    <w:abstractNumId w:val="5"/>
  </w:num>
  <w:num w:numId="6" w16cid:durableId="192034191">
    <w:abstractNumId w:val="4"/>
  </w:num>
  <w:num w:numId="7" w16cid:durableId="1260331994">
    <w:abstractNumId w:val="3"/>
  </w:num>
  <w:num w:numId="8" w16cid:durableId="695427491">
    <w:abstractNumId w:val="2"/>
  </w:num>
  <w:num w:numId="9" w16cid:durableId="1210606534">
    <w:abstractNumId w:val="1"/>
  </w:num>
  <w:num w:numId="10" w16cid:durableId="684213285">
    <w:abstractNumId w:val="0"/>
  </w:num>
  <w:num w:numId="11" w16cid:durableId="757554734">
    <w:abstractNumId w:val="12"/>
  </w:num>
  <w:num w:numId="12" w16cid:durableId="1013461590">
    <w:abstractNumId w:val="13"/>
  </w:num>
  <w:num w:numId="13" w16cid:durableId="712312947">
    <w:abstractNumId w:val="10"/>
  </w:num>
  <w:num w:numId="14" w16cid:durableId="609095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8" w:dllVersion="513" w:checkStyle="1"/>
  <w:proofState w:spelling="clean" w:grammar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87852"/>
    <w:rsid w:val="000A4535"/>
    <w:rsid w:val="000B2597"/>
    <w:rsid w:val="00122779"/>
    <w:rsid w:val="001440C4"/>
    <w:rsid w:val="00146285"/>
    <w:rsid w:val="0016730F"/>
    <w:rsid w:val="00193615"/>
    <w:rsid w:val="002129D5"/>
    <w:rsid w:val="002353E8"/>
    <w:rsid w:val="002905A7"/>
    <w:rsid w:val="002A2F95"/>
    <w:rsid w:val="002A7487"/>
    <w:rsid w:val="002B2504"/>
    <w:rsid w:val="002B6743"/>
    <w:rsid w:val="002C0E9D"/>
    <w:rsid w:val="002E0DA9"/>
    <w:rsid w:val="002F3864"/>
    <w:rsid w:val="00302AA0"/>
    <w:rsid w:val="00330CD8"/>
    <w:rsid w:val="0034689E"/>
    <w:rsid w:val="00371583"/>
    <w:rsid w:val="0037366C"/>
    <w:rsid w:val="00374076"/>
    <w:rsid w:val="003A13B1"/>
    <w:rsid w:val="003D4C97"/>
    <w:rsid w:val="003F3942"/>
    <w:rsid w:val="00411AD1"/>
    <w:rsid w:val="004219D4"/>
    <w:rsid w:val="00423321"/>
    <w:rsid w:val="0042606F"/>
    <w:rsid w:val="00440CD7"/>
    <w:rsid w:val="004613D4"/>
    <w:rsid w:val="004632DF"/>
    <w:rsid w:val="00475550"/>
    <w:rsid w:val="00475866"/>
    <w:rsid w:val="00483C19"/>
    <w:rsid w:val="004A6BBF"/>
    <w:rsid w:val="004C4048"/>
    <w:rsid w:val="004E5F7B"/>
    <w:rsid w:val="005042CF"/>
    <w:rsid w:val="00516C37"/>
    <w:rsid w:val="005219FE"/>
    <w:rsid w:val="00521E0E"/>
    <w:rsid w:val="005232F0"/>
    <w:rsid w:val="00553EF6"/>
    <w:rsid w:val="0056619D"/>
    <w:rsid w:val="00566B2C"/>
    <w:rsid w:val="005730EE"/>
    <w:rsid w:val="0057544E"/>
    <w:rsid w:val="0058487C"/>
    <w:rsid w:val="005868F3"/>
    <w:rsid w:val="005A4A72"/>
    <w:rsid w:val="005B30F4"/>
    <w:rsid w:val="005B4FCD"/>
    <w:rsid w:val="005E5BEA"/>
    <w:rsid w:val="0061252E"/>
    <w:rsid w:val="006368F1"/>
    <w:rsid w:val="00645236"/>
    <w:rsid w:val="00646AB6"/>
    <w:rsid w:val="00683084"/>
    <w:rsid w:val="00687EAA"/>
    <w:rsid w:val="006C2382"/>
    <w:rsid w:val="006E6ABF"/>
    <w:rsid w:val="00725352"/>
    <w:rsid w:val="007368D4"/>
    <w:rsid w:val="00753327"/>
    <w:rsid w:val="00771A7C"/>
    <w:rsid w:val="0077289C"/>
    <w:rsid w:val="00790562"/>
    <w:rsid w:val="007D7C6E"/>
    <w:rsid w:val="007F09B4"/>
    <w:rsid w:val="0080214D"/>
    <w:rsid w:val="00802777"/>
    <w:rsid w:val="008163F2"/>
    <w:rsid w:val="008546D6"/>
    <w:rsid w:val="00877346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21B3E"/>
    <w:rsid w:val="00974801"/>
    <w:rsid w:val="009B1E89"/>
    <w:rsid w:val="009C117C"/>
    <w:rsid w:val="00A0377F"/>
    <w:rsid w:val="00A121F9"/>
    <w:rsid w:val="00AB1392"/>
    <w:rsid w:val="00AE0F91"/>
    <w:rsid w:val="00AF1C62"/>
    <w:rsid w:val="00AF4704"/>
    <w:rsid w:val="00B0161C"/>
    <w:rsid w:val="00B22DAA"/>
    <w:rsid w:val="00B46470"/>
    <w:rsid w:val="00B6390A"/>
    <w:rsid w:val="00B833ED"/>
    <w:rsid w:val="00B924A1"/>
    <w:rsid w:val="00BF2692"/>
    <w:rsid w:val="00C154FD"/>
    <w:rsid w:val="00C42C5B"/>
    <w:rsid w:val="00C46BB5"/>
    <w:rsid w:val="00C64DFA"/>
    <w:rsid w:val="00C834A1"/>
    <w:rsid w:val="00C8669C"/>
    <w:rsid w:val="00CC5120"/>
    <w:rsid w:val="00D0216E"/>
    <w:rsid w:val="00D022AF"/>
    <w:rsid w:val="00D41A75"/>
    <w:rsid w:val="00DE051D"/>
    <w:rsid w:val="00E54303"/>
    <w:rsid w:val="00E85386"/>
    <w:rsid w:val="00EB0D94"/>
    <w:rsid w:val="00EB0E4E"/>
    <w:rsid w:val="00ED7326"/>
    <w:rsid w:val="00F479F5"/>
    <w:rsid w:val="00F67466"/>
    <w:rsid w:val="00F70E00"/>
    <w:rsid w:val="00FB3945"/>
    <w:rsid w:val="00FB3B88"/>
    <w:rsid w:val="00FE6BE5"/>
    <w:rsid w:val="00FF111D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5</TotalTime>
  <Pages>7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 H SLACK</cp:lastModifiedBy>
  <cp:revision>2</cp:revision>
  <cp:lastPrinted>2014-04-15T20:02:00Z</cp:lastPrinted>
  <dcterms:created xsi:type="dcterms:W3CDTF">2022-09-25T13:07:00Z</dcterms:created>
  <dcterms:modified xsi:type="dcterms:W3CDTF">2022-09-25T13:07:00Z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