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ACAA5" w14:textId="48C90CFC" w:rsidR="005042CF" w:rsidRPr="00553EF6" w:rsidRDefault="007221F9" w:rsidP="007221F9">
      <w:pPr>
        <w:rPr>
          <w:rFonts w:ascii="Arial Black" w:hAnsi="Arial Black"/>
          <w:bCs/>
          <w:sz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F0EBFF" wp14:editId="6A8CB229">
            <wp:simplePos x="0" y="0"/>
            <wp:positionH relativeFrom="margin">
              <wp:posOffset>608965</wp:posOffset>
            </wp:positionH>
            <wp:positionV relativeFrom="paragraph">
              <wp:posOffset>423</wp:posOffset>
            </wp:positionV>
            <wp:extent cx="4571788" cy="1199772"/>
            <wp:effectExtent l="0" t="0" r="635" b="635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788" cy="119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</w:p>
    <w:p w14:paraId="50326890" w14:textId="77777777" w:rsidR="007221F9" w:rsidRDefault="007221F9" w:rsidP="005042CF">
      <w:pPr>
        <w:ind w:left="2160" w:firstLine="720"/>
        <w:rPr>
          <w:bCs/>
          <w:sz w:val="40"/>
        </w:rPr>
      </w:pPr>
    </w:p>
    <w:p w14:paraId="5BAE4C09" w14:textId="77777777" w:rsidR="007221F9" w:rsidRDefault="007221F9" w:rsidP="005042CF">
      <w:pPr>
        <w:ind w:left="2160" w:firstLine="720"/>
        <w:rPr>
          <w:bCs/>
          <w:sz w:val="40"/>
        </w:rPr>
      </w:pPr>
    </w:p>
    <w:p w14:paraId="68231DF4" w14:textId="77777777" w:rsidR="007221F9" w:rsidRPr="0058543D" w:rsidRDefault="007221F9" w:rsidP="005042CF">
      <w:pPr>
        <w:ind w:left="2160" w:firstLine="720"/>
        <w:rPr>
          <w:bCs/>
          <w:sz w:val="32"/>
          <w:szCs w:val="16"/>
        </w:rPr>
      </w:pPr>
    </w:p>
    <w:p w14:paraId="02BD0419" w14:textId="48A7CAFD" w:rsidR="002A2F95" w:rsidRPr="0058543D" w:rsidRDefault="002A2F95" w:rsidP="005042CF">
      <w:pPr>
        <w:ind w:left="2160" w:firstLine="720"/>
        <w:rPr>
          <w:bCs/>
          <w:sz w:val="32"/>
          <w:szCs w:val="16"/>
        </w:rPr>
      </w:pPr>
      <w:r w:rsidRPr="0058543D">
        <w:rPr>
          <w:bCs/>
          <w:sz w:val="32"/>
          <w:szCs w:val="16"/>
        </w:rPr>
        <w:t>Top O’th Meadow Farm</w:t>
      </w:r>
    </w:p>
    <w:p w14:paraId="2852D2C7" w14:textId="77777777" w:rsidR="002A2F95" w:rsidRPr="0058543D" w:rsidRDefault="002A2F95">
      <w:pPr>
        <w:ind w:left="3600"/>
        <w:rPr>
          <w:sz w:val="28"/>
          <w:szCs w:val="16"/>
        </w:rPr>
      </w:pPr>
      <w:r w:rsidRPr="0058543D">
        <w:rPr>
          <w:sz w:val="28"/>
          <w:szCs w:val="16"/>
        </w:rPr>
        <w:t>Meadowhead Lane</w:t>
      </w:r>
    </w:p>
    <w:p w14:paraId="0C6CEFC5" w14:textId="77777777" w:rsidR="002A2F95" w:rsidRPr="0058543D" w:rsidRDefault="002A2F95">
      <w:pPr>
        <w:ind w:left="3600"/>
        <w:rPr>
          <w:sz w:val="28"/>
          <w:szCs w:val="16"/>
        </w:rPr>
      </w:pPr>
      <w:r w:rsidRPr="0058543D">
        <w:rPr>
          <w:sz w:val="28"/>
          <w:szCs w:val="16"/>
        </w:rPr>
        <w:t xml:space="preserve"> Norden, Rochdale</w:t>
      </w:r>
    </w:p>
    <w:p w14:paraId="4A370A05" w14:textId="77777777" w:rsidR="002A2F95" w:rsidRPr="0058543D" w:rsidRDefault="002A2F95">
      <w:pPr>
        <w:rPr>
          <w:sz w:val="28"/>
          <w:szCs w:val="16"/>
        </w:rPr>
      </w:pP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  <w:t xml:space="preserve">     OL11 5UL</w:t>
      </w:r>
    </w:p>
    <w:p w14:paraId="3C883729" w14:textId="77777777" w:rsidR="002A2F95" w:rsidRPr="0058543D" w:rsidRDefault="002A2F95">
      <w:pPr>
        <w:rPr>
          <w:sz w:val="24"/>
          <w:szCs w:val="16"/>
        </w:rPr>
      </w:pP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="0058487C" w:rsidRPr="0058543D">
        <w:rPr>
          <w:sz w:val="28"/>
          <w:szCs w:val="16"/>
        </w:rPr>
        <w:t xml:space="preserve">         </w:t>
      </w:r>
      <w:r w:rsidRPr="0058543D">
        <w:rPr>
          <w:sz w:val="24"/>
          <w:szCs w:val="16"/>
        </w:rPr>
        <w:t>Tel:</w:t>
      </w:r>
      <w:r w:rsidR="0058487C" w:rsidRPr="0058543D">
        <w:rPr>
          <w:sz w:val="24"/>
          <w:szCs w:val="16"/>
        </w:rPr>
        <w:t xml:space="preserve"> </w:t>
      </w:r>
      <w:r w:rsidRPr="0058543D">
        <w:rPr>
          <w:sz w:val="24"/>
          <w:szCs w:val="16"/>
        </w:rPr>
        <w:t>01706 65877</w:t>
      </w:r>
      <w:r w:rsidR="0058487C" w:rsidRPr="0058543D">
        <w:rPr>
          <w:sz w:val="24"/>
          <w:szCs w:val="16"/>
        </w:rPr>
        <w:t>1</w:t>
      </w:r>
    </w:p>
    <w:p w14:paraId="50B8F576" w14:textId="77777777" w:rsidR="002A2F95" w:rsidRPr="00104517" w:rsidRDefault="002A2F95">
      <w:pPr>
        <w:rPr>
          <w:rFonts w:ascii="Arial" w:hAnsi="Arial" w:cs="Arial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5D7AF2FA" w:rsidR="008163F2" w:rsidRPr="00104517" w:rsidRDefault="00104517" w:rsidP="00C46BB5">
      <w:pPr>
        <w:pStyle w:val="Heading8"/>
        <w:rPr>
          <w:rFonts w:ascii="Arial" w:hAnsi="Arial" w:cs="Arial"/>
          <w:sz w:val="20"/>
        </w:rPr>
      </w:pPr>
      <w:r w:rsidRPr="00104517">
        <w:rPr>
          <w:rFonts w:ascii="Arial" w:hAnsi="Arial" w:cs="Arial"/>
          <w:sz w:val="20"/>
          <w:u w:val="none"/>
        </w:rPr>
        <w:t xml:space="preserve">      </w:t>
      </w:r>
      <w:r w:rsidR="007221F9" w:rsidRPr="00104517">
        <w:rPr>
          <w:rFonts w:ascii="Arial" w:hAnsi="Arial" w:cs="Arial"/>
          <w:sz w:val="20"/>
          <w:u w:val="none"/>
        </w:rPr>
        <w:t xml:space="preserve">                                                               </w:t>
      </w:r>
      <w:r w:rsidR="007221F9" w:rsidRPr="00104517">
        <w:rPr>
          <w:rFonts w:ascii="Arial" w:hAnsi="Arial" w:cs="Arial"/>
          <w:sz w:val="20"/>
        </w:rPr>
        <w:t>1</w:t>
      </w:r>
      <w:r w:rsidR="00A21603">
        <w:rPr>
          <w:rFonts w:ascii="Arial" w:hAnsi="Arial" w:cs="Arial"/>
          <w:sz w:val="20"/>
        </w:rPr>
        <w:t>9</w:t>
      </w:r>
      <w:r w:rsidR="00682089" w:rsidRPr="00104517">
        <w:rPr>
          <w:rFonts w:ascii="Arial" w:hAnsi="Arial" w:cs="Arial"/>
          <w:sz w:val="20"/>
          <w:vertAlign w:val="superscript"/>
        </w:rPr>
        <w:t>th</w:t>
      </w:r>
      <w:r w:rsidR="00682089" w:rsidRPr="00104517">
        <w:rPr>
          <w:rFonts w:ascii="Arial" w:hAnsi="Arial" w:cs="Arial"/>
          <w:sz w:val="20"/>
        </w:rPr>
        <w:t xml:space="preserve"> </w:t>
      </w:r>
      <w:r w:rsidR="00A21603">
        <w:rPr>
          <w:rFonts w:ascii="Arial" w:hAnsi="Arial" w:cs="Arial"/>
          <w:sz w:val="20"/>
        </w:rPr>
        <w:t>September</w:t>
      </w:r>
      <w:r w:rsidR="005B4654" w:rsidRPr="00104517">
        <w:rPr>
          <w:rFonts w:ascii="Arial" w:hAnsi="Arial" w:cs="Arial"/>
          <w:sz w:val="20"/>
        </w:rPr>
        <w:t xml:space="preserve"> 202</w:t>
      </w:r>
      <w:r w:rsidR="007221F9" w:rsidRPr="00104517">
        <w:rPr>
          <w:rFonts w:ascii="Arial" w:hAnsi="Arial" w:cs="Arial"/>
          <w:sz w:val="20"/>
        </w:rPr>
        <w:t>3</w:t>
      </w:r>
    </w:p>
    <w:p w14:paraId="09B55494" w14:textId="0C7A6A31" w:rsidR="00C46BB5" w:rsidRPr="00104517" w:rsidRDefault="00C46BB5" w:rsidP="00FF111D">
      <w:pPr>
        <w:jc w:val="left"/>
        <w:rPr>
          <w:rFonts w:ascii="Arial" w:hAnsi="Arial" w:cs="Arial"/>
        </w:rPr>
      </w:pPr>
    </w:p>
    <w:p w14:paraId="220A29E4" w14:textId="0B134661" w:rsidR="004E5F7B" w:rsidRPr="00104517" w:rsidRDefault="00676F38" w:rsidP="00FF111D">
      <w:pPr>
        <w:jc w:val="left"/>
        <w:rPr>
          <w:rFonts w:ascii="Arial" w:hAnsi="Arial" w:cs="Arial"/>
        </w:rPr>
      </w:pPr>
      <w:r w:rsidRPr="00104517">
        <w:rPr>
          <w:rFonts w:ascii="Arial" w:hAnsi="Arial" w:cs="Arial"/>
        </w:rPr>
        <w:t>M</w:t>
      </w:r>
      <w:r w:rsidR="004A504B">
        <w:rPr>
          <w:rFonts w:ascii="Arial" w:hAnsi="Arial" w:cs="Arial"/>
        </w:rPr>
        <w:t>r</w:t>
      </w:r>
      <w:r w:rsidR="00382480">
        <w:rPr>
          <w:rFonts w:ascii="Arial" w:hAnsi="Arial" w:cs="Arial"/>
        </w:rPr>
        <w:t xml:space="preserve"> Gary Marland</w:t>
      </w:r>
    </w:p>
    <w:p w14:paraId="01D86CF3" w14:textId="151F56A5" w:rsidR="004A504B" w:rsidRDefault="00382480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51 Marquess Way</w:t>
      </w:r>
    </w:p>
    <w:p w14:paraId="6C06CAFC" w14:textId="57D6F506" w:rsidR="00382480" w:rsidRDefault="00382480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Middleton</w:t>
      </w:r>
    </w:p>
    <w:p w14:paraId="7127D7FC" w14:textId="7AB31E21" w:rsidR="00382480" w:rsidRPr="00104517" w:rsidRDefault="00382480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M24 4QS</w:t>
      </w:r>
    </w:p>
    <w:p w14:paraId="56342126" w14:textId="77777777" w:rsidR="007221F9" w:rsidRPr="00104517" w:rsidRDefault="007221F9" w:rsidP="007221F9">
      <w:pPr>
        <w:jc w:val="center"/>
        <w:rPr>
          <w:rFonts w:ascii="Arial" w:hAnsi="Arial" w:cs="Arial"/>
        </w:rPr>
      </w:pPr>
    </w:p>
    <w:p w14:paraId="078E65EF" w14:textId="77777777" w:rsidR="00413807" w:rsidRPr="00104517" w:rsidRDefault="00413807" w:rsidP="00413807">
      <w:pPr>
        <w:rPr>
          <w:rFonts w:ascii="Arial" w:hAnsi="Arial" w:cs="Arial"/>
        </w:rPr>
      </w:pPr>
    </w:p>
    <w:p w14:paraId="6EC34941" w14:textId="7C6F48F6" w:rsidR="00EB0D94" w:rsidRPr="00104517" w:rsidRDefault="00646AB6" w:rsidP="00553EF6">
      <w:pPr>
        <w:rPr>
          <w:rFonts w:ascii="Arial" w:hAnsi="Arial" w:cs="Arial"/>
        </w:rPr>
      </w:pPr>
      <w:r w:rsidRPr="00104517">
        <w:rPr>
          <w:rFonts w:ascii="Arial" w:hAnsi="Arial" w:cs="Arial"/>
        </w:rPr>
        <w:t xml:space="preserve">As </w:t>
      </w:r>
      <w:r w:rsidR="00AF4704" w:rsidRPr="00104517">
        <w:rPr>
          <w:rFonts w:ascii="Arial" w:hAnsi="Arial" w:cs="Arial"/>
        </w:rPr>
        <w:t>requested,</w:t>
      </w:r>
      <w:r w:rsidRPr="00104517">
        <w:rPr>
          <w:rFonts w:ascii="Arial" w:hAnsi="Arial" w:cs="Arial"/>
        </w:rPr>
        <w:t xml:space="preserve"> please see </w:t>
      </w:r>
      <w:r w:rsidR="007221F9" w:rsidRPr="00104517">
        <w:rPr>
          <w:rFonts w:ascii="Arial" w:hAnsi="Arial" w:cs="Arial"/>
        </w:rPr>
        <w:t>the completed</w:t>
      </w:r>
      <w:r w:rsidRPr="00104517">
        <w:rPr>
          <w:rFonts w:ascii="Arial" w:hAnsi="Arial" w:cs="Arial"/>
        </w:rPr>
        <w:t xml:space="preserve"> tree report, as </w:t>
      </w:r>
      <w:r w:rsidR="007221F9" w:rsidRPr="00104517">
        <w:rPr>
          <w:rFonts w:ascii="Arial" w:hAnsi="Arial" w:cs="Arial"/>
        </w:rPr>
        <w:t>discussed</w:t>
      </w:r>
      <w:r w:rsidRPr="00104517">
        <w:rPr>
          <w:rFonts w:ascii="Arial" w:hAnsi="Arial" w:cs="Arial"/>
        </w:rPr>
        <w:t xml:space="preserve"> this offers no guarantees as trees are living organisms </w:t>
      </w:r>
      <w:r w:rsidR="00EB0D94" w:rsidRPr="00104517">
        <w:rPr>
          <w:rFonts w:ascii="Arial" w:hAnsi="Arial" w:cs="Arial"/>
        </w:rPr>
        <w:t>and can fail at any time. We would also like to</w:t>
      </w:r>
      <w:r w:rsidR="007221F9" w:rsidRPr="00104517">
        <w:rPr>
          <w:rFonts w:ascii="Arial" w:hAnsi="Arial" w:cs="Arial"/>
        </w:rPr>
        <w:t xml:space="preserve"> advise that</w:t>
      </w:r>
      <w:r w:rsidR="00EB0D94" w:rsidRPr="00104517">
        <w:rPr>
          <w:rFonts w:ascii="Arial" w:hAnsi="Arial" w:cs="Arial"/>
        </w:rPr>
        <w:t xml:space="preserve"> no indemnity or insurance cover is offered. This report is in “my </w:t>
      </w:r>
      <w:r w:rsidR="00936524">
        <w:rPr>
          <w:rFonts w:ascii="Arial" w:hAnsi="Arial" w:cs="Arial"/>
        </w:rPr>
        <w:t xml:space="preserve">professional </w:t>
      </w:r>
      <w:r w:rsidR="00EB0D94" w:rsidRPr="00104517">
        <w:rPr>
          <w:rFonts w:ascii="Arial" w:hAnsi="Arial" w:cs="Arial"/>
        </w:rPr>
        <w:t>opinion” only and covers</w:t>
      </w:r>
      <w:r w:rsidR="00D022AF" w:rsidRPr="00104517">
        <w:rPr>
          <w:rFonts w:ascii="Arial" w:hAnsi="Arial" w:cs="Arial"/>
        </w:rPr>
        <w:t xml:space="preserve"> only the trees that have been inspected</w:t>
      </w:r>
      <w:r w:rsidR="007221F9" w:rsidRPr="00104517">
        <w:rPr>
          <w:rFonts w:ascii="Arial" w:hAnsi="Arial" w:cs="Arial"/>
        </w:rPr>
        <w:t>.</w:t>
      </w:r>
    </w:p>
    <w:p w14:paraId="730323EB" w14:textId="5A85D565" w:rsidR="0080214D" w:rsidRPr="00104517" w:rsidRDefault="0080214D" w:rsidP="00553EF6">
      <w:pPr>
        <w:rPr>
          <w:rFonts w:ascii="Arial" w:hAnsi="Arial" w:cs="Arial"/>
        </w:rPr>
      </w:pPr>
    </w:p>
    <w:p w14:paraId="7E1FDE41" w14:textId="77777777" w:rsidR="00C777A3" w:rsidRPr="00104517" w:rsidRDefault="00C777A3" w:rsidP="00CC5120">
      <w:pPr>
        <w:rPr>
          <w:rFonts w:ascii="Arial" w:hAnsi="Arial" w:cs="Arial"/>
          <w:b/>
        </w:rPr>
      </w:pPr>
    </w:p>
    <w:p w14:paraId="60D55506" w14:textId="478642EF" w:rsidR="004A504B" w:rsidRPr="00936524" w:rsidRDefault="00656D2E" w:rsidP="004A504B">
      <w:pPr>
        <w:rPr>
          <w:rFonts w:ascii="Arial" w:hAnsi="Arial" w:cs="Arial"/>
          <w:b/>
        </w:rPr>
      </w:pPr>
      <w:r w:rsidRPr="004A504B">
        <w:rPr>
          <w:rFonts w:ascii="Arial" w:hAnsi="Arial" w:cs="Arial"/>
          <w:b/>
        </w:rPr>
        <w:t>Tree</w:t>
      </w:r>
      <w:r w:rsidR="0080214D" w:rsidRPr="004A504B">
        <w:rPr>
          <w:rFonts w:ascii="Arial" w:hAnsi="Arial" w:cs="Arial"/>
          <w:b/>
        </w:rPr>
        <w:t xml:space="preserve"> in question</w:t>
      </w:r>
      <w:r w:rsidR="00193615" w:rsidRPr="004A504B">
        <w:rPr>
          <w:rFonts w:ascii="Arial" w:hAnsi="Arial" w:cs="Arial"/>
          <w:b/>
        </w:rPr>
        <w:t xml:space="preserve"> </w:t>
      </w:r>
      <w:r w:rsidR="00E20326" w:rsidRPr="004A504B">
        <w:rPr>
          <w:rFonts w:ascii="Arial" w:hAnsi="Arial" w:cs="Arial"/>
          <w:b/>
        </w:rPr>
        <w:t>is</w:t>
      </w:r>
      <w:r w:rsidR="00F66E82" w:rsidRPr="004A504B">
        <w:rPr>
          <w:rFonts w:ascii="Arial" w:hAnsi="Arial" w:cs="Arial"/>
          <w:b/>
        </w:rPr>
        <w:t xml:space="preserve"> </w:t>
      </w:r>
      <w:r w:rsidR="00193615" w:rsidRPr="004A504B">
        <w:rPr>
          <w:rFonts w:ascii="Arial" w:hAnsi="Arial" w:cs="Arial"/>
          <w:b/>
        </w:rPr>
        <w:t xml:space="preserve">subject </w:t>
      </w:r>
      <w:r w:rsidR="00193615" w:rsidRPr="00936524">
        <w:rPr>
          <w:rFonts w:ascii="Arial" w:hAnsi="Arial" w:cs="Arial"/>
          <w:b/>
        </w:rPr>
        <w:t>to</w:t>
      </w:r>
      <w:r w:rsidR="00F66E82" w:rsidRPr="00936524">
        <w:rPr>
          <w:rFonts w:ascii="Arial" w:hAnsi="Arial" w:cs="Arial"/>
          <w:b/>
        </w:rPr>
        <w:t xml:space="preserve"> a</w:t>
      </w:r>
      <w:r w:rsidR="00193615" w:rsidRPr="00936524">
        <w:rPr>
          <w:rFonts w:ascii="Arial" w:hAnsi="Arial" w:cs="Arial"/>
          <w:b/>
        </w:rPr>
        <w:t xml:space="preserve"> Tree </w:t>
      </w:r>
      <w:r w:rsidR="007221F9" w:rsidRPr="00936524">
        <w:rPr>
          <w:rFonts w:ascii="Arial" w:hAnsi="Arial" w:cs="Arial"/>
          <w:b/>
        </w:rPr>
        <w:t>pr</w:t>
      </w:r>
      <w:r w:rsidR="00193615" w:rsidRPr="00936524">
        <w:rPr>
          <w:rFonts w:ascii="Arial" w:hAnsi="Arial" w:cs="Arial"/>
          <w:b/>
        </w:rPr>
        <w:t>eservation</w:t>
      </w:r>
      <w:r w:rsidR="00F66E82" w:rsidRPr="00936524">
        <w:rPr>
          <w:rFonts w:ascii="Arial" w:hAnsi="Arial" w:cs="Arial"/>
          <w:b/>
        </w:rPr>
        <w:t xml:space="preserve"> order</w:t>
      </w:r>
      <w:r w:rsidR="005B4654" w:rsidRPr="00936524">
        <w:rPr>
          <w:rFonts w:ascii="Arial" w:hAnsi="Arial" w:cs="Arial"/>
          <w:b/>
        </w:rPr>
        <w:t xml:space="preserve"> </w:t>
      </w:r>
      <w:r w:rsidR="004A504B" w:rsidRPr="00936524">
        <w:rPr>
          <w:rFonts w:ascii="Arial" w:hAnsi="Arial" w:cs="Arial"/>
          <w:b/>
        </w:rPr>
        <w:t xml:space="preserve">TPO </w:t>
      </w:r>
      <w:r w:rsidR="00A21603" w:rsidRPr="00936524">
        <w:rPr>
          <w:rFonts w:ascii="Arial" w:hAnsi="Arial" w:cs="Arial"/>
          <w:b/>
        </w:rPr>
        <w:t>123</w:t>
      </w:r>
    </w:p>
    <w:p w14:paraId="732BB9F8" w14:textId="77777777" w:rsidR="004A504B" w:rsidRPr="004A504B" w:rsidRDefault="004A504B" w:rsidP="004A504B">
      <w:pPr>
        <w:rPr>
          <w:rFonts w:ascii="Arial" w:hAnsi="Arial" w:cs="Arial"/>
          <w:b/>
          <w:sz w:val="28"/>
        </w:rPr>
      </w:pPr>
    </w:p>
    <w:p w14:paraId="13635C09" w14:textId="77777777" w:rsidR="003D05E5" w:rsidRPr="00936524" w:rsidRDefault="003D05E5" w:rsidP="003D05E5">
      <w:pPr>
        <w:rPr>
          <w:rFonts w:ascii="Arial" w:hAnsi="Arial" w:cs="Arial"/>
          <w:lang w:eastAsia="en-GB"/>
        </w:rPr>
      </w:pPr>
      <w:r w:rsidRPr="003D05E5">
        <w:rPr>
          <w:lang w:eastAsia="en-GB"/>
        </w:rPr>
        <w:br/>
      </w:r>
      <w:r w:rsidRPr="00936524">
        <w:rPr>
          <w:rFonts w:ascii="Arial" w:hAnsi="Arial" w:cs="Arial"/>
          <w:b/>
          <w:bCs/>
          <w:lang w:eastAsia="en-GB"/>
        </w:rPr>
        <w:t>TPO Ref:</w:t>
      </w:r>
      <w:r w:rsidRPr="00936524">
        <w:rPr>
          <w:rFonts w:ascii="Arial" w:hAnsi="Arial" w:cs="Arial"/>
          <w:lang w:eastAsia="en-GB"/>
        </w:rPr>
        <w:t xml:space="preserve"> TPO123</w:t>
      </w:r>
    </w:p>
    <w:p w14:paraId="65CE87CE" w14:textId="77777777" w:rsidR="003D05E5" w:rsidRPr="00936524" w:rsidRDefault="003D05E5" w:rsidP="003D05E5">
      <w:pPr>
        <w:rPr>
          <w:rFonts w:ascii="Arial" w:hAnsi="Arial" w:cs="Arial"/>
          <w:lang w:eastAsia="en-GB"/>
        </w:rPr>
      </w:pPr>
      <w:r w:rsidRPr="00936524">
        <w:rPr>
          <w:rFonts w:ascii="Arial" w:hAnsi="Arial" w:cs="Arial"/>
          <w:b/>
          <w:bCs/>
          <w:lang w:eastAsia="en-GB"/>
        </w:rPr>
        <w:t>TPO name: </w:t>
      </w:r>
      <w:r w:rsidRPr="00936524">
        <w:rPr>
          <w:rFonts w:ascii="Arial" w:hAnsi="Arial" w:cs="Arial"/>
          <w:lang w:eastAsia="en-GB"/>
        </w:rPr>
        <w:t>Land north of Manchester Old Road, east of Heywood Old Road, Rhodes, Middleton</w:t>
      </w:r>
    </w:p>
    <w:p w14:paraId="3F3CCF10" w14:textId="77777777" w:rsidR="003D05E5" w:rsidRPr="00936524" w:rsidRDefault="003D05E5" w:rsidP="003D05E5">
      <w:pPr>
        <w:rPr>
          <w:rFonts w:ascii="Arial" w:hAnsi="Arial" w:cs="Arial"/>
          <w:lang w:eastAsia="en-GB"/>
        </w:rPr>
      </w:pPr>
      <w:r w:rsidRPr="00936524">
        <w:rPr>
          <w:rFonts w:ascii="Arial" w:hAnsi="Arial" w:cs="Arial"/>
          <w:b/>
          <w:bCs/>
          <w:lang w:eastAsia="en-GB"/>
        </w:rPr>
        <w:t>Date confirmed: </w:t>
      </w:r>
      <w:r w:rsidRPr="00936524">
        <w:rPr>
          <w:rFonts w:ascii="Arial" w:hAnsi="Arial" w:cs="Arial"/>
          <w:lang w:eastAsia="en-GB"/>
        </w:rPr>
        <w:t>1993-12-02</w:t>
      </w:r>
    </w:p>
    <w:p w14:paraId="1AE081DD" w14:textId="77777777" w:rsidR="003D05E5" w:rsidRPr="00936524" w:rsidRDefault="003D05E5" w:rsidP="003D05E5">
      <w:pPr>
        <w:rPr>
          <w:rFonts w:ascii="Arial" w:hAnsi="Arial" w:cs="Arial"/>
          <w:lang w:eastAsia="en-GB"/>
        </w:rPr>
      </w:pPr>
      <w:r w:rsidRPr="00936524">
        <w:rPr>
          <w:rFonts w:ascii="Arial" w:hAnsi="Arial" w:cs="Arial"/>
          <w:b/>
          <w:bCs/>
          <w:lang w:eastAsia="en-GB"/>
        </w:rPr>
        <w:t>Tree type: </w:t>
      </w:r>
      <w:r w:rsidRPr="00936524">
        <w:rPr>
          <w:rFonts w:ascii="Arial" w:hAnsi="Arial" w:cs="Arial"/>
          <w:lang w:eastAsia="en-GB"/>
        </w:rPr>
        <w:t>Beech</w:t>
      </w:r>
    </w:p>
    <w:p w14:paraId="31E2C816" w14:textId="77777777" w:rsidR="003D05E5" w:rsidRPr="00936524" w:rsidRDefault="003D05E5" w:rsidP="003D05E5">
      <w:pPr>
        <w:rPr>
          <w:rFonts w:ascii="Arial" w:hAnsi="Arial" w:cs="Arial"/>
          <w:lang w:eastAsia="en-GB"/>
        </w:rPr>
      </w:pPr>
      <w:r w:rsidRPr="00936524">
        <w:rPr>
          <w:rFonts w:ascii="Arial" w:hAnsi="Arial" w:cs="Arial"/>
          <w:b/>
          <w:bCs/>
          <w:lang w:eastAsia="en-GB"/>
        </w:rPr>
        <w:t>Description: </w:t>
      </w:r>
      <w:r w:rsidRPr="00936524">
        <w:rPr>
          <w:rFonts w:ascii="Arial" w:hAnsi="Arial" w:cs="Arial"/>
          <w:lang w:eastAsia="en-GB"/>
        </w:rPr>
        <w:t>T29</w:t>
      </w:r>
    </w:p>
    <w:p w14:paraId="6422D4CC" w14:textId="77777777" w:rsidR="003D05E5" w:rsidRPr="00936524" w:rsidRDefault="003D05E5" w:rsidP="003D05E5">
      <w:pPr>
        <w:rPr>
          <w:rFonts w:ascii="Arial" w:hAnsi="Arial" w:cs="Arial"/>
          <w:lang w:eastAsia="en-GB"/>
        </w:rPr>
      </w:pPr>
      <w:r w:rsidRPr="00936524">
        <w:rPr>
          <w:rFonts w:ascii="Arial" w:hAnsi="Arial" w:cs="Arial"/>
          <w:b/>
          <w:bCs/>
          <w:lang w:eastAsia="en-GB"/>
        </w:rPr>
        <w:t>ID: </w:t>
      </w:r>
      <w:r w:rsidRPr="00936524">
        <w:rPr>
          <w:rFonts w:ascii="Arial" w:hAnsi="Arial" w:cs="Arial"/>
          <w:lang w:eastAsia="en-GB"/>
        </w:rPr>
        <w:t>T29TPO123</w:t>
      </w:r>
    </w:p>
    <w:p w14:paraId="274A8A06" w14:textId="77777777" w:rsidR="003D05E5" w:rsidRPr="00936524" w:rsidRDefault="003D05E5" w:rsidP="003D05E5">
      <w:pPr>
        <w:rPr>
          <w:rFonts w:ascii="Arial" w:hAnsi="Arial" w:cs="Arial"/>
          <w:lang w:eastAsia="en-GB"/>
        </w:rPr>
      </w:pPr>
      <w:r w:rsidRPr="00936524">
        <w:rPr>
          <w:rFonts w:ascii="Arial" w:hAnsi="Arial" w:cs="Arial"/>
          <w:b/>
          <w:bCs/>
          <w:lang w:eastAsia="en-GB"/>
        </w:rPr>
        <w:t>Local authority: </w:t>
      </w:r>
      <w:r w:rsidRPr="00936524">
        <w:rPr>
          <w:rFonts w:ascii="Arial" w:hAnsi="Arial" w:cs="Arial"/>
          <w:lang w:eastAsia="en-GB"/>
        </w:rPr>
        <w:t>Rochdale</w:t>
      </w:r>
    </w:p>
    <w:p w14:paraId="0111E39C" w14:textId="74A71A07" w:rsidR="004A504B" w:rsidRPr="00936524" w:rsidRDefault="004A504B" w:rsidP="004A504B">
      <w:pPr>
        <w:rPr>
          <w:rFonts w:ascii="Arial" w:hAnsi="Arial" w:cs="Arial"/>
          <w:b/>
          <w:bCs/>
        </w:rPr>
      </w:pPr>
      <w:r w:rsidRPr="00936524">
        <w:rPr>
          <w:rFonts w:ascii="Arial" w:hAnsi="Arial" w:cs="Arial"/>
          <w:b/>
          <w:bCs/>
        </w:rPr>
        <w:t>Location</w:t>
      </w:r>
      <w:r w:rsidR="00936524">
        <w:rPr>
          <w:rFonts w:ascii="Arial" w:hAnsi="Arial" w:cs="Arial"/>
          <w:b/>
          <w:bCs/>
        </w:rPr>
        <w:t xml:space="preserve">: </w:t>
      </w:r>
      <w:r w:rsidR="00936524" w:rsidRPr="00936524">
        <w:rPr>
          <w:rFonts w:ascii="Arial" w:hAnsi="Arial" w:cs="Arial"/>
        </w:rPr>
        <w:t>Rear Garden</w:t>
      </w:r>
      <w:r w:rsidRPr="00936524">
        <w:rPr>
          <w:rFonts w:ascii="Arial" w:hAnsi="Arial" w:cs="Arial"/>
        </w:rPr>
        <w:t xml:space="preserve"> of </w:t>
      </w:r>
      <w:r w:rsidR="00A21603" w:rsidRPr="00936524">
        <w:rPr>
          <w:rFonts w:ascii="Arial" w:hAnsi="Arial" w:cs="Arial"/>
        </w:rPr>
        <w:t>51 Marquess Way</w:t>
      </w:r>
    </w:p>
    <w:p w14:paraId="26557E43" w14:textId="50C859E7" w:rsidR="004A504B" w:rsidRDefault="004A504B" w:rsidP="004A504B">
      <w:pPr>
        <w:rPr>
          <w:noProof/>
          <w:sz w:val="28"/>
        </w:rPr>
      </w:pPr>
    </w:p>
    <w:p w14:paraId="36C08875" w14:textId="4E4A4AEC" w:rsidR="000F2B18" w:rsidRDefault="000F2B18" w:rsidP="004A504B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1329275D" wp14:editId="5EB3AE67">
            <wp:extent cx="6332220" cy="2869565"/>
            <wp:effectExtent l="0" t="0" r="0" b="6985"/>
            <wp:docPr id="2041391278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391278" name="Picture 1" descr="A map of a city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32992" w14:textId="77777777" w:rsidR="000F2B18" w:rsidRPr="0021250B" w:rsidRDefault="000F2B18" w:rsidP="004A504B">
      <w:pPr>
        <w:rPr>
          <w:sz w:val="28"/>
        </w:rPr>
      </w:pPr>
    </w:p>
    <w:p w14:paraId="38D998B9" w14:textId="77777777" w:rsidR="004A504B" w:rsidRPr="004A504B" w:rsidRDefault="004A504B" w:rsidP="004A504B">
      <w:pPr>
        <w:rPr>
          <w:rFonts w:ascii="Arial" w:hAnsi="Arial" w:cs="Arial"/>
          <w:b/>
          <w:bCs/>
        </w:rPr>
      </w:pPr>
      <w:r w:rsidRPr="004A504B">
        <w:rPr>
          <w:rFonts w:ascii="Arial" w:hAnsi="Arial" w:cs="Arial"/>
          <w:b/>
          <w:bCs/>
        </w:rPr>
        <w:t>Work done</w:t>
      </w:r>
    </w:p>
    <w:p w14:paraId="0EC4C205" w14:textId="77777777" w:rsidR="004A504B" w:rsidRPr="004A504B" w:rsidRDefault="004A504B" w:rsidP="004A504B">
      <w:pPr>
        <w:rPr>
          <w:rFonts w:ascii="Arial" w:hAnsi="Arial" w:cs="Arial"/>
        </w:rPr>
      </w:pPr>
    </w:p>
    <w:p w14:paraId="2D53FCA7" w14:textId="7A96F55E" w:rsidR="004A504B" w:rsidRPr="004A504B" w:rsidRDefault="004A504B" w:rsidP="004A504B">
      <w:pPr>
        <w:rPr>
          <w:rFonts w:ascii="Arial" w:hAnsi="Arial" w:cs="Arial"/>
        </w:rPr>
      </w:pPr>
      <w:r w:rsidRPr="004A504B">
        <w:rPr>
          <w:rFonts w:ascii="Arial" w:hAnsi="Arial" w:cs="Arial"/>
        </w:rPr>
        <w:t xml:space="preserve">Site visit, </w:t>
      </w:r>
      <w:proofErr w:type="spellStart"/>
      <w:r w:rsidRPr="004A504B">
        <w:rPr>
          <w:rFonts w:ascii="Arial" w:hAnsi="Arial" w:cs="Arial"/>
        </w:rPr>
        <w:t>arboricultural</w:t>
      </w:r>
      <w:proofErr w:type="spellEnd"/>
      <w:r w:rsidRPr="004A504B">
        <w:rPr>
          <w:rFonts w:ascii="Arial" w:hAnsi="Arial" w:cs="Arial"/>
        </w:rPr>
        <w:t xml:space="preserve"> inspection, </w:t>
      </w:r>
      <w:r w:rsidR="00936524" w:rsidRPr="004A504B">
        <w:rPr>
          <w:rFonts w:ascii="Arial" w:hAnsi="Arial" w:cs="Arial"/>
        </w:rPr>
        <w:t>photography,</w:t>
      </w:r>
      <w:r w:rsidRPr="004A504B">
        <w:rPr>
          <w:rFonts w:ascii="Arial" w:hAnsi="Arial" w:cs="Arial"/>
        </w:rPr>
        <w:t xml:space="preserve"> and report.</w:t>
      </w:r>
    </w:p>
    <w:p w14:paraId="0A106D69" w14:textId="77777777" w:rsidR="004A504B" w:rsidRPr="004A504B" w:rsidRDefault="004A504B" w:rsidP="004A504B">
      <w:pPr>
        <w:rPr>
          <w:rFonts w:ascii="Arial" w:hAnsi="Arial" w:cs="Arial"/>
        </w:rPr>
      </w:pPr>
    </w:p>
    <w:p w14:paraId="33420759" w14:textId="62EEC1E5" w:rsidR="004A504B" w:rsidRPr="004A504B" w:rsidRDefault="004A504B" w:rsidP="004A504B">
      <w:pPr>
        <w:rPr>
          <w:rFonts w:ascii="Arial" w:hAnsi="Arial" w:cs="Arial"/>
          <w:b/>
          <w:bCs/>
        </w:rPr>
      </w:pPr>
      <w:r w:rsidRPr="004A504B">
        <w:rPr>
          <w:rFonts w:ascii="Arial" w:hAnsi="Arial" w:cs="Arial"/>
          <w:b/>
          <w:bCs/>
        </w:rPr>
        <w:t>Tree in question</w:t>
      </w:r>
    </w:p>
    <w:p w14:paraId="0720AFA3" w14:textId="77777777" w:rsidR="004A504B" w:rsidRPr="004A504B" w:rsidRDefault="004A504B" w:rsidP="004A504B">
      <w:pPr>
        <w:rPr>
          <w:rFonts w:ascii="Arial" w:hAnsi="Arial" w:cs="Arial"/>
        </w:rPr>
      </w:pPr>
    </w:p>
    <w:p w14:paraId="0BFEAC93" w14:textId="66B8C0E5" w:rsidR="004A504B" w:rsidRPr="004A504B" w:rsidRDefault="004A504B" w:rsidP="004A504B">
      <w:pPr>
        <w:rPr>
          <w:rFonts w:ascii="Arial" w:hAnsi="Arial" w:cs="Arial"/>
        </w:rPr>
      </w:pPr>
      <w:r w:rsidRPr="004A504B">
        <w:rPr>
          <w:rFonts w:ascii="Arial" w:hAnsi="Arial" w:cs="Arial"/>
        </w:rPr>
        <w:t>T</w:t>
      </w:r>
      <w:r w:rsidR="000F2B18">
        <w:rPr>
          <w:rFonts w:ascii="Arial" w:hAnsi="Arial" w:cs="Arial"/>
        </w:rPr>
        <w:t>29 Beech</w:t>
      </w:r>
    </w:p>
    <w:p w14:paraId="442F4B42" w14:textId="77777777" w:rsidR="004A504B" w:rsidRDefault="004A504B" w:rsidP="004A504B">
      <w:pPr>
        <w:rPr>
          <w:rFonts w:ascii="Arial" w:hAnsi="Arial" w:cs="Arial"/>
        </w:rPr>
      </w:pPr>
    </w:p>
    <w:p w14:paraId="7228391E" w14:textId="3C0B3D98" w:rsidR="0060771D" w:rsidRDefault="000F2B18" w:rsidP="004A504B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1646C245" wp14:editId="49F68191">
            <wp:extent cx="5692140" cy="7589520"/>
            <wp:effectExtent l="0" t="0" r="3810" b="0"/>
            <wp:docPr id="184914114" name="Picture 1" descr="A trampoline in a backy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14114" name="Picture 1" descr="A trampoline in a backyard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078DB" w14:textId="77777777" w:rsidR="000F2B18" w:rsidRDefault="000F2B18" w:rsidP="004A504B">
      <w:pPr>
        <w:rPr>
          <w:rFonts w:ascii="Arial" w:hAnsi="Arial" w:cs="Arial"/>
        </w:rPr>
      </w:pPr>
    </w:p>
    <w:p w14:paraId="0E5047FD" w14:textId="05EF6E35" w:rsidR="000F2B18" w:rsidRDefault="000F2B18" w:rsidP="004A504B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4D639E67" wp14:editId="1F9471A3">
            <wp:extent cx="5977890" cy="7970520"/>
            <wp:effectExtent l="0" t="0" r="3810" b="0"/>
            <wp:docPr id="987483359" name="Picture 1" descr="A tree with no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83359" name="Picture 1" descr="A tree with no leaves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7890" cy="797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4FFF" w14:textId="77777777" w:rsidR="000F2B18" w:rsidRDefault="000F2B18" w:rsidP="004A504B">
      <w:pPr>
        <w:rPr>
          <w:rFonts w:ascii="Arial" w:hAnsi="Arial" w:cs="Arial"/>
        </w:rPr>
      </w:pPr>
    </w:p>
    <w:p w14:paraId="672D3F9F" w14:textId="7B8F9631" w:rsidR="000F2B18" w:rsidRDefault="000F2B18" w:rsidP="004A504B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E81E224" wp14:editId="04880816">
            <wp:extent cx="5217795" cy="6957060"/>
            <wp:effectExtent l="0" t="0" r="1905" b="0"/>
            <wp:docPr id="1102055914" name="Picture 1" descr="A tree in a gard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055914" name="Picture 1" descr="A tree in a garde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7795" cy="695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31107" w14:textId="77777777" w:rsidR="0060771D" w:rsidRDefault="0060771D" w:rsidP="004A504B">
      <w:pPr>
        <w:rPr>
          <w:rFonts w:ascii="Arial" w:hAnsi="Arial" w:cs="Arial"/>
        </w:rPr>
      </w:pPr>
    </w:p>
    <w:p w14:paraId="5432B80D" w14:textId="4C88F3BA" w:rsidR="0060771D" w:rsidRDefault="0060771D" w:rsidP="004A504B">
      <w:pPr>
        <w:rPr>
          <w:rFonts w:ascii="Arial" w:hAnsi="Arial" w:cs="Arial"/>
        </w:rPr>
      </w:pPr>
    </w:p>
    <w:p w14:paraId="1BDC0F02" w14:textId="77777777" w:rsidR="002A4913" w:rsidRDefault="002A4913" w:rsidP="004A504B">
      <w:pPr>
        <w:rPr>
          <w:rFonts w:ascii="Arial" w:hAnsi="Arial" w:cs="Arial"/>
        </w:rPr>
      </w:pPr>
    </w:p>
    <w:p w14:paraId="68265B57" w14:textId="3CFB09B3" w:rsidR="002A4913" w:rsidRPr="004A504B" w:rsidRDefault="002A4913" w:rsidP="004A504B">
      <w:pPr>
        <w:rPr>
          <w:rFonts w:ascii="Arial" w:hAnsi="Arial" w:cs="Arial"/>
        </w:rPr>
      </w:pPr>
    </w:p>
    <w:p w14:paraId="6567043B" w14:textId="77777777" w:rsidR="004A504B" w:rsidRDefault="004A504B" w:rsidP="004A504B">
      <w:pPr>
        <w:rPr>
          <w:rFonts w:ascii="Arial" w:hAnsi="Arial" w:cs="Arial"/>
          <w:b/>
          <w:bCs/>
        </w:rPr>
      </w:pPr>
    </w:p>
    <w:p w14:paraId="19812B95" w14:textId="77777777" w:rsidR="0060771D" w:rsidRPr="004A504B" w:rsidRDefault="0060771D" w:rsidP="004A504B">
      <w:pPr>
        <w:rPr>
          <w:rFonts w:ascii="Arial" w:hAnsi="Arial" w:cs="Arial"/>
          <w:b/>
          <w:bCs/>
        </w:rPr>
      </w:pPr>
    </w:p>
    <w:p w14:paraId="3C1A42CC" w14:textId="311CD9D6" w:rsidR="004A504B" w:rsidRPr="00936524" w:rsidRDefault="00936524" w:rsidP="004A504B">
      <w:pPr>
        <w:rPr>
          <w:rFonts w:ascii="Arial" w:hAnsi="Arial" w:cs="Arial"/>
          <w:b/>
          <w:bCs/>
          <w:u w:val="single"/>
        </w:rPr>
      </w:pPr>
      <w:r w:rsidRPr="00936524">
        <w:rPr>
          <w:rFonts w:ascii="Arial" w:hAnsi="Arial" w:cs="Arial"/>
          <w:b/>
          <w:bCs/>
          <w:u w:val="single"/>
        </w:rPr>
        <w:lastRenderedPageBreak/>
        <w:t>Findings</w:t>
      </w:r>
    </w:p>
    <w:p w14:paraId="03F415DC" w14:textId="39811B54" w:rsidR="004A504B" w:rsidRPr="006937E5" w:rsidRDefault="0060771D" w:rsidP="006937E5">
      <w:pPr>
        <w:rPr>
          <w:rFonts w:ascii="Arial" w:hAnsi="Arial" w:cs="Arial"/>
        </w:rPr>
      </w:pPr>
      <w:r w:rsidRPr="006937E5">
        <w:rPr>
          <w:rFonts w:ascii="Arial" w:hAnsi="Arial" w:cs="Arial"/>
        </w:rPr>
        <w:t>.</w:t>
      </w:r>
    </w:p>
    <w:p w14:paraId="1D0D571E" w14:textId="269BB618" w:rsidR="006937E5" w:rsidRPr="00936524" w:rsidRDefault="006937E5" w:rsidP="00936524">
      <w:pPr>
        <w:ind w:left="360"/>
        <w:rPr>
          <w:rFonts w:ascii="Arial" w:hAnsi="Arial" w:cs="Arial"/>
        </w:rPr>
      </w:pPr>
      <w:r w:rsidRPr="00936524">
        <w:rPr>
          <w:rFonts w:ascii="Arial" w:hAnsi="Arial" w:cs="Arial"/>
        </w:rPr>
        <w:t>T29. Beech – A standing dead tree with extensive deadwood throughout the whole canopy.</w:t>
      </w:r>
      <w:r w:rsidR="00936524">
        <w:rPr>
          <w:rFonts w:ascii="Arial" w:hAnsi="Arial" w:cs="Arial"/>
        </w:rPr>
        <w:t xml:space="preserve"> </w:t>
      </w:r>
      <w:r w:rsidRPr="00936524">
        <w:rPr>
          <w:rFonts w:ascii="Arial" w:hAnsi="Arial" w:cs="Arial"/>
        </w:rPr>
        <w:t>This tree poses a high risk to life and property due to the sheer decline.</w:t>
      </w:r>
    </w:p>
    <w:p w14:paraId="6BF84344" w14:textId="6156535F" w:rsidR="006937E5" w:rsidRPr="00936524" w:rsidRDefault="006937E5" w:rsidP="00936524">
      <w:pPr>
        <w:ind w:left="360"/>
        <w:rPr>
          <w:rFonts w:ascii="Arial" w:hAnsi="Arial" w:cs="Arial"/>
        </w:rPr>
      </w:pPr>
      <w:r w:rsidRPr="00936524">
        <w:rPr>
          <w:rFonts w:ascii="Arial" w:hAnsi="Arial" w:cs="Arial"/>
        </w:rPr>
        <w:t>T29 frequently loses branches during high winds and the main fear is if the tree was to completely fail</w:t>
      </w:r>
      <w:r w:rsidR="00936524">
        <w:rPr>
          <w:rFonts w:ascii="Arial" w:hAnsi="Arial" w:cs="Arial"/>
        </w:rPr>
        <w:t xml:space="preserve">. </w:t>
      </w:r>
      <w:r w:rsidRPr="00936524">
        <w:rPr>
          <w:rFonts w:ascii="Arial" w:hAnsi="Arial" w:cs="Arial"/>
        </w:rPr>
        <w:t>Residents within close proximity have all raised safety concerns over the tree.</w:t>
      </w:r>
    </w:p>
    <w:p w14:paraId="3C7EF3CE" w14:textId="3929600F" w:rsidR="006937E5" w:rsidRPr="00936524" w:rsidRDefault="006937E5" w:rsidP="00936524">
      <w:pPr>
        <w:ind w:left="360"/>
        <w:rPr>
          <w:rFonts w:ascii="Arial" w:hAnsi="Arial" w:cs="Arial"/>
        </w:rPr>
      </w:pPr>
      <w:r w:rsidRPr="00936524">
        <w:rPr>
          <w:rFonts w:ascii="Arial" w:hAnsi="Arial" w:cs="Arial"/>
        </w:rPr>
        <w:t>Please see p</w:t>
      </w:r>
      <w:r w:rsidR="00936524">
        <w:rPr>
          <w:rFonts w:ascii="Arial" w:hAnsi="Arial" w:cs="Arial"/>
        </w:rPr>
        <w:t>hotographs</w:t>
      </w:r>
      <w:r w:rsidRPr="00936524">
        <w:rPr>
          <w:rFonts w:ascii="Arial" w:hAnsi="Arial" w:cs="Arial"/>
        </w:rPr>
        <w:t xml:space="preserve"> of T29 next to healthy Beech trees showing </w:t>
      </w:r>
      <w:r w:rsidR="00936524">
        <w:rPr>
          <w:rFonts w:ascii="Arial" w:hAnsi="Arial" w:cs="Arial"/>
        </w:rPr>
        <w:t>the comparison of tree health.</w:t>
      </w:r>
    </w:p>
    <w:p w14:paraId="45F75E3B" w14:textId="77777777" w:rsidR="004A504B" w:rsidRDefault="004A504B" w:rsidP="004A504B">
      <w:pPr>
        <w:rPr>
          <w:b/>
          <w:bCs/>
          <w:sz w:val="28"/>
        </w:rPr>
      </w:pPr>
    </w:p>
    <w:p w14:paraId="557AD6AD" w14:textId="77777777" w:rsidR="0065373B" w:rsidRPr="00104517" w:rsidRDefault="0065373B" w:rsidP="00475550">
      <w:pPr>
        <w:rPr>
          <w:rFonts w:ascii="Arial" w:hAnsi="Arial" w:cs="Arial"/>
        </w:rPr>
      </w:pPr>
    </w:p>
    <w:p w14:paraId="0C962CC4" w14:textId="77777777" w:rsidR="00C54E47" w:rsidRPr="00104517" w:rsidRDefault="00C54E47" w:rsidP="00475550">
      <w:pPr>
        <w:rPr>
          <w:rFonts w:ascii="Arial" w:hAnsi="Arial" w:cs="Arial"/>
          <w:b/>
          <w:bCs/>
        </w:rPr>
      </w:pPr>
    </w:p>
    <w:p w14:paraId="6E591009" w14:textId="3ADDB6EB" w:rsidR="005A4A72" w:rsidRPr="00104517" w:rsidRDefault="00292F62" w:rsidP="00475550">
      <w:pPr>
        <w:rPr>
          <w:rFonts w:ascii="Arial" w:hAnsi="Arial" w:cs="Arial"/>
          <w:b/>
          <w:bCs/>
          <w:u w:val="single"/>
        </w:rPr>
      </w:pPr>
      <w:r w:rsidRPr="00104517">
        <w:rPr>
          <w:rFonts w:ascii="Arial" w:hAnsi="Arial" w:cs="Arial"/>
          <w:b/>
          <w:bCs/>
          <w:u w:val="single"/>
        </w:rPr>
        <w:t>Recommendation</w:t>
      </w:r>
      <w:r w:rsidR="00936524">
        <w:rPr>
          <w:rFonts w:ascii="Arial" w:hAnsi="Arial" w:cs="Arial"/>
          <w:b/>
          <w:bCs/>
          <w:u w:val="single"/>
        </w:rPr>
        <w:t>s</w:t>
      </w:r>
    </w:p>
    <w:p w14:paraId="2E0E094C" w14:textId="6B877C14" w:rsidR="0081740F" w:rsidRPr="00104517" w:rsidRDefault="0081740F" w:rsidP="00475550">
      <w:pPr>
        <w:rPr>
          <w:rFonts w:ascii="Arial" w:hAnsi="Arial" w:cs="Arial"/>
          <w:b/>
          <w:bCs/>
        </w:rPr>
      </w:pPr>
    </w:p>
    <w:p w14:paraId="0C8A709F" w14:textId="300294C6" w:rsidR="0060771D" w:rsidRDefault="00886E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</w:t>
      </w:r>
      <w:r w:rsidR="004A504B">
        <w:rPr>
          <w:rFonts w:ascii="Arial" w:hAnsi="Arial" w:cs="Arial"/>
        </w:rPr>
        <w:t xml:space="preserve">strongly </w:t>
      </w:r>
      <w:r w:rsidR="0098555D">
        <w:rPr>
          <w:rFonts w:ascii="Arial" w:hAnsi="Arial" w:cs="Arial"/>
        </w:rPr>
        <w:t>r</w:t>
      </w:r>
      <w:r>
        <w:rPr>
          <w:rFonts w:ascii="Arial" w:hAnsi="Arial" w:cs="Arial"/>
        </w:rPr>
        <w:t>ecommend the removal</w:t>
      </w:r>
      <w:r w:rsidR="004A504B">
        <w:rPr>
          <w:rFonts w:ascii="Arial" w:hAnsi="Arial" w:cs="Arial"/>
        </w:rPr>
        <w:t xml:space="preserve"> of T</w:t>
      </w:r>
      <w:r w:rsidR="006937E5">
        <w:rPr>
          <w:rFonts w:ascii="Arial" w:hAnsi="Arial" w:cs="Arial"/>
        </w:rPr>
        <w:t xml:space="preserve">29 </w:t>
      </w:r>
      <w:r w:rsidR="004A504B">
        <w:rPr>
          <w:rFonts w:ascii="Arial" w:hAnsi="Arial" w:cs="Arial"/>
        </w:rPr>
        <w:t>(</w:t>
      </w:r>
      <w:r w:rsidR="006937E5">
        <w:rPr>
          <w:rFonts w:ascii="Arial" w:hAnsi="Arial" w:cs="Arial"/>
        </w:rPr>
        <w:t>Beech</w:t>
      </w:r>
      <w:r w:rsidR="004A504B">
        <w:rPr>
          <w:rFonts w:ascii="Arial" w:hAnsi="Arial" w:cs="Arial"/>
        </w:rPr>
        <w:t>)</w:t>
      </w:r>
      <w:r w:rsidR="006937E5">
        <w:rPr>
          <w:rFonts w:ascii="Arial" w:hAnsi="Arial" w:cs="Arial"/>
        </w:rPr>
        <w:t xml:space="preserve"> as soon as practically possible.</w:t>
      </w:r>
      <w:r w:rsidR="0060771D">
        <w:rPr>
          <w:rFonts w:ascii="Arial" w:hAnsi="Arial" w:cs="Arial"/>
        </w:rPr>
        <w:t xml:space="preserve"> </w:t>
      </w:r>
    </w:p>
    <w:p w14:paraId="62075EFF" w14:textId="1CC1FC34" w:rsidR="00104517" w:rsidRDefault="0060771D">
      <w:pPr>
        <w:rPr>
          <w:rFonts w:ascii="Arial" w:hAnsi="Arial" w:cs="Arial"/>
        </w:rPr>
      </w:pPr>
      <w:r>
        <w:rPr>
          <w:rFonts w:ascii="Arial" w:hAnsi="Arial" w:cs="Arial"/>
        </w:rPr>
        <w:t>Mr</w:t>
      </w:r>
      <w:r w:rsidR="006937E5">
        <w:rPr>
          <w:rFonts w:ascii="Arial" w:hAnsi="Arial" w:cs="Arial"/>
        </w:rPr>
        <w:t xml:space="preserve"> Marland</w:t>
      </w:r>
      <w:r>
        <w:rPr>
          <w:rFonts w:ascii="Arial" w:hAnsi="Arial" w:cs="Arial"/>
        </w:rPr>
        <w:t xml:space="preserve"> </w:t>
      </w:r>
      <w:r w:rsidR="00936524">
        <w:rPr>
          <w:rFonts w:ascii="Arial" w:hAnsi="Arial" w:cs="Arial"/>
        </w:rPr>
        <w:t>agrees</w:t>
      </w:r>
      <w:r>
        <w:rPr>
          <w:rFonts w:ascii="Arial" w:hAnsi="Arial" w:cs="Arial"/>
        </w:rPr>
        <w:t xml:space="preserve"> to replant t</w:t>
      </w:r>
      <w:r w:rsidR="006937E5">
        <w:rPr>
          <w:rFonts w:ascii="Arial" w:hAnsi="Arial" w:cs="Arial"/>
        </w:rPr>
        <w:t>wo</w:t>
      </w:r>
      <w:r>
        <w:rPr>
          <w:rFonts w:ascii="Arial" w:hAnsi="Arial" w:cs="Arial"/>
        </w:rPr>
        <w:t xml:space="preserve"> new trees if permission is granted for the removal.</w:t>
      </w:r>
      <w:r w:rsidR="004A504B">
        <w:rPr>
          <w:rFonts w:ascii="Arial" w:hAnsi="Arial" w:cs="Arial"/>
        </w:rPr>
        <w:t xml:space="preserve"> </w:t>
      </w:r>
    </w:p>
    <w:p w14:paraId="002CF498" w14:textId="31977945" w:rsidR="00104517" w:rsidRDefault="00104517">
      <w:pPr>
        <w:rPr>
          <w:rFonts w:ascii="Arial" w:hAnsi="Arial" w:cs="Arial"/>
        </w:rPr>
      </w:pPr>
    </w:p>
    <w:p w14:paraId="1C4B50AF" w14:textId="59AB791C" w:rsidR="00104517" w:rsidRDefault="00104517">
      <w:pPr>
        <w:rPr>
          <w:rFonts w:ascii="Arial" w:hAnsi="Arial" w:cs="Arial"/>
        </w:rPr>
      </w:pPr>
    </w:p>
    <w:p w14:paraId="32CD3500" w14:textId="7B6E5BC1" w:rsidR="00F04629" w:rsidRDefault="00413807">
      <w:pPr>
        <w:rPr>
          <w:rFonts w:ascii="Arial" w:hAnsi="Arial" w:cs="Arial"/>
        </w:rPr>
      </w:pPr>
      <w:r w:rsidRPr="00104517">
        <w:rPr>
          <w:rFonts w:ascii="Arial" w:hAnsi="Arial" w:cs="Arial"/>
        </w:rPr>
        <w:t>Kind r</w:t>
      </w:r>
      <w:r w:rsidR="002E0DA9" w:rsidRPr="00104517">
        <w:rPr>
          <w:rFonts w:ascii="Arial" w:hAnsi="Arial" w:cs="Arial"/>
        </w:rPr>
        <w:t>egards</w:t>
      </w:r>
      <w:r w:rsidR="00104517" w:rsidRPr="00104517">
        <w:rPr>
          <w:rFonts w:ascii="Arial" w:hAnsi="Arial" w:cs="Arial"/>
        </w:rPr>
        <w:t>,</w:t>
      </w:r>
    </w:p>
    <w:p w14:paraId="17ACB4E6" w14:textId="77777777" w:rsidR="00F04629" w:rsidRPr="00104517" w:rsidRDefault="00F04629">
      <w:pPr>
        <w:rPr>
          <w:rFonts w:ascii="Arial" w:hAnsi="Arial" w:cs="Arial"/>
        </w:rPr>
      </w:pPr>
    </w:p>
    <w:p w14:paraId="080F8DA9" w14:textId="5CC6F0F3" w:rsidR="002E0DA9" w:rsidRPr="00104517" w:rsidRDefault="002E0DA9">
      <w:pPr>
        <w:rPr>
          <w:rFonts w:ascii="Arial" w:hAnsi="Arial" w:cs="Arial"/>
        </w:rPr>
      </w:pPr>
    </w:p>
    <w:p w14:paraId="40E1D110" w14:textId="226A15D3" w:rsidR="00413807" w:rsidRPr="00104517" w:rsidRDefault="008D4B2C" w:rsidP="002E0DA9">
      <w:pPr>
        <w:rPr>
          <w:rFonts w:ascii="Arial" w:hAnsi="Arial" w:cs="Arial"/>
        </w:rPr>
      </w:pPr>
      <w:r w:rsidRPr="00104517">
        <w:rPr>
          <w:rFonts w:ascii="Arial" w:hAnsi="Arial" w:cs="Arial"/>
        </w:rPr>
        <w:t>Mr</w:t>
      </w:r>
      <w:r w:rsidR="00104517">
        <w:rPr>
          <w:rFonts w:ascii="Arial" w:hAnsi="Arial" w:cs="Arial"/>
        </w:rPr>
        <w:t>.</w:t>
      </w:r>
      <w:r w:rsidRPr="00104517">
        <w:rPr>
          <w:rFonts w:ascii="Arial" w:hAnsi="Arial" w:cs="Arial"/>
        </w:rPr>
        <w:t xml:space="preserve"> </w:t>
      </w:r>
      <w:r w:rsidR="00413807" w:rsidRPr="00104517">
        <w:rPr>
          <w:rFonts w:ascii="Arial" w:hAnsi="Arial" w:cs="Arial"/>
        </w:rPr>
        <w:t>R</w:t>
      </w:r>
      <w:r w:rsidR="00104517">
        <w:rPr>
          <w:rFonts w:ascii="Arial" w:hAnsi="Arial" w:cs="Arial"/>
        </w:rPr>
        <w:t>yan</w:t>
      </w:r>
      <w:r w:rsidR="00AF4704" w:rsidRPr="00104517">
        <w:rPr>
          <w:rFonts w:ascii="Arial" w:hAnsi="Arial" w:cs="Arial"/>
        </w:rPr>
        <w:t xml:space="preserve"> </w:t>
      </w:r>
      <w:r w:rsidR="00413807" w:rsidRPr="00104517">
        <w:rPr>
          <w:rFonts w:ascii="Arial" w:hAnsi="Arial" w:cs="Arial"/>
        </w:rPr>
        <w:t>Slack</w:t>
      </w:r>
    </w:p>
    <w:p w14:paraId="7C567764" w14:textId="6E94D531" w:rsidR="00413807" w:rsidRPr="00104517" w:rsidRDefault="00F04629" w:rsidP="002E0DA9">
      <w:pPr>
        <w:rPr>
          <w:rFonts w:ascii="Arial" w:hAnsi="Arial" w:cs="Arial"/>
        </w:rPr>
      </w:pPr>
      <w:r>
        <w:rPr>
          <w:rFonts w:ascii="Arial" w:hAnsi="Arial" w:cs="Arial"/>
        </w:rPr>
        <w:t>General</w:t>
      </w:r>
      <w:r w:rsidR="00413807" w:rsidRPr="00104517">
        <w:rPr>
          <w:rFonts w:ascii="Arial" w:hAnsi="Arial" w:cs="Arial"/>
        </w:rPr>
        <w:t xml:space="preserve"> Manager and Director</w:t>
      </w:r>
    </w:p>
    <w:p w14:paraId="7E84480A" w14:textId="5AD40E8D" w:rsidR="002E0DA9" w:rsidRPr="00104517" w:rsidRDefault="006937E5">
      <w:pPr>
        <w:rPr>
          <w:rFonts w:ascii="Arial" w:hAnsi="Arial" w:cs="Arial"/>
        </w:rPr>
      </w:pPr>
      <w:r w:rsidRPr="00104517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0" wp14:anchorId="43F2A94B" wp14:editId="34366BB1">
            <wp:simplePos x="0" y="0"/>
            <wp:positionH relativeFrom="margin">
              <wp:posOffset>514350</wp:posOffset>
            </wp:positionH>
            <wp:positionV relativeFrom="margin">
              <wp:posOffset>3251200</wp:posOffset>
            </wp:positionV>
            <wp:extent cx="426720" cy="1303020"/>
            <wp:effectExtent l="0" t="0" r="0" b="0"/>
            <wp:wrapTopAndBottom/>
            <wp:docPr id="38" name="Picture 38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Text&#10;&#10;Description automatically generated"/>
                    <pic:cNvPicPr/>
                  </pic:nvPicPr>
                  <pic:blipFill rotWithShape="1">
                    <a:blip r:embed="rId13"/>
                    <a:srcRect l="19866" t="31986" r="46756" b="20371"/>
                    <a:stretch/>
                  </pic:blipFill>
                  <pic:spPr bwMode="auto">
                    <a:xfrm rot="16200000">
                      <a:off x="0" y="0"/>
                      <a:ext cx="426720" cy="1303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3807" w:rsidRPr="00104517">
        <w:rPr>
          <w:rFonts w:ascii="Arial" w:hAnsi="Arial" w:cs="Arial"/>
        </w:rPr>
        <w:t>SEG Award, Cert</w:t>
      </w:r>
      <w:r w:rsidR="00BF2692" w:rsidRPr="00104517">
        <w:rPr>
          <w:rFonts w:ascii="Arial" w:hAnsi="Arial" w:cs="Arial"/>
        </w:rPr>
        <w:t xml:space="preserve"> Arb L2 (ABC)</w:t>
      </w:r>
    </w:p>
    <w:sectPr w:rsidR="002E0DA9" w:rsidRPr="00104517" w:rsidSect="00382480">
      <w:footerReference w:type="default" r:id="rId14"/>
      <w:footerReference w:type="first" r:id="rId15"/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8B231" w14:textId="77777777" w:rsidR="00803ABA" w:rsidRDefault="00803ABA">
      <w:r>
        <w:separator/>
      </w:r>
    </w:p>
  </w:endnote>
  <w:endnote w:type="continuationSeparator" w:id="0">
    <w:p w14:paraId="05211BAF" w14:textId="77777777" w:rsidR="00803ABA" w:rsidRDefault="00803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3453158"/>
      <w:docPartObj>
        <w:docPartGallery w:val="Page Numbers (Bottom of Page)"/>
        <w:docPartUnique/>
      </w:docPartObj>
    </w:sdtPr>
    <w:sdtContent>
      <w:sdt>
        <w:sdtPr>
          <w:id w:val="989296878"/>
          <w:docPartObj>
            <w:docPartGallery w:val="Page Numbers (Top of Page)"/>
            <w:docPartUnique/>
          </w:docPartObj>
        </w:sdtPr>
        <w:sdtContent>
          <w:p w14:paraId="49ADB3C3" w14:textId="295BAA1F" w:rsidR="0098555D" w:rsidRDefault="0098555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B28AF5" w14:textId="77777777" w:rsidR="0098555D" w:rsidRDefault="0098555D" w:rsidP="0098555D">
    <w:pPr>
      <w:pStyle w:val="Footer"/>
      <w:jc w:val="center"/>
      <w:rPr>
        <w:rFonts w:asciiTheme="minorHAnsi" w:hAnsiTheme="minorHAnsi" w:cstheme="minorHAnsi"/>
      </w:rPr>
    </w:pPr>
    <w:r w:rsidRPr="00F04629">
      <w:rPr>
        <w:rFonts w:asciiTheme="minorHAnsi" w:hAnsiTheme="minorHAnsi" w:cstheme="minorHAnsi"/>
      </w:rPr>
      <w:t>Info@specialbranch-treesurgery.co.uk</w:t>
    </w:r>
  </w:p>
  <w:p w14:paraId="508991E0" w14:textId="3532C309" w:rsidR="0098555D" w:rsidRDefault="0098555D" w:rsidP="0098555D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01706 65877</w:t>
    </w:r>
    <w:r w:rsidR="000F2B18">
      <w:rPr>
        <w:rFonts w:asciiTheme="minorHAnsi" w:hAnsiTheme="minorHAnsi" w:cstheme="minorHAnsi"/>
      </w:rPr>
      <w:t>1</w:t>
    </w:r>
  </w:p>
  <w:p w14:paraId="2B4AEE7E" w14:textId="77777777" w:rsidR="000F2B18" w:rsidRDefault="000F2B18" w:rsidP="000F2B18">
    <w:pPr>
      <w:pStyle w:val="Footer"/>
      <w:rPr>
        <w:rFonts w:asciiTheme="minorHAnsi" w:hAnsiTheme="minorHAnsi" w:cstheme="minorHAnsi"/>
      </w:rPr>
    </w:pPr>
  </w:p>
  <w:p w14:paraId="48AE130B" w14:textId="5F1147C6" w:rsidR="0098555D" w:rsidRPr="007221F9" w:rsidRDefault="00382480" w:rsidP="0098555D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8480" behindDoc="1" locked="0" layoutInCell="1" allowOverlap="1" wp14:anchorId="7B811B1B" wp14:editId="05022E46">
          <wp:simplePos x="0" y="0"/>
          <wp:positionH relativeFrom="margin">
            <wp:posOffset>1920240</wp:posOffset>
          </wp:positionH>
          <wp:positionV relativeFrom="paragraph">
            <wp:posOffset>144145</wp:posOffset>
          </wp:positionV>
          <wp:extent cx="838200" cy="419100"/>
          <wp:effectExtent l="0" t="0" r="0" b="0"/>
          <wp:wrapTight wrapText="bothSides">
            <wp:wrapPolygon edited="0">
              <wp:start x="0" y="0"/>
              <wp:lineTo x="0" y="20618"/>
              <wp:lineTo x="21109" y="20618"/>
              <wp:lineTo x="21109" y="0"/>
              <wp:lineTo x="0" y="0"/>
            </wp:wrapPolygon>
          </wp:wrapTight>
          <wp:docPr id="308798469" name="Picture 308798469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886939" name="Picture 7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9504" behindDoc="1" locked="0" layoutInCell="1" allowOverlap="1" wp14:anchorId="63FB0EF0" wp14:editId="264AAE66">
          <wp:simplePos x="0" y="0"/>
          <wp:positionH relativeFrom="column">
            <wp:posOffset>3740785</wp:posOffset>
          </wp:positionH>
          <wp:positionV relativeFrom="paragraph">
            <wp:posOffset>167005</wp:posOffset>
          </wp:positionV>
          <wp:extent cx="892810" cy="321310"/>
          <wp:effectExtent l="0" t="0" r="2540" b="2540"/>
          <wp:wrapTight wrapText="bothSides">
            <wp:wrapPolygon edited="0">
              <wp:start x="0" y="0"/>
              <wp:lineTo x="0" y="20490"/>
              <wp:lineTo x="21201" y="20490"/>
              <wp:lineTo x="21201" y="0"/>
              <wp:lineTo x="0" y="0"/>
            </wp:wrapPolygon>
          </wp:wrapTight>
          <wp:docPr id="204223528" name="Picture 204223528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48472" name="Picture 9" descr="A picture containing applicati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4" t="16113" r="28475" b="14388"/>
                  <a:stretch/>
                </pic:blipFill>
                <pic:spPr bwMode="auto">
                  <a:xfrm>
                    <a:off x="0" y="0"/>
                    <a:ext cx="892810" cy="321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7B8F8D" w14:textId="4D12A358" w:rsidR="0098555D" w:rsidRDefault="00382480">
    <w:pPr>
      <w:pStyle w:val="Foo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AE13411" wp14:editId="2E30EEEC">
          <wp:simplePos x="0" y="0"/>
          <wp:positionH relativeFrom="margin">
            <wp:posOffset>3070860</wp:posOffset>
          </wp:positionH>
          <wp:positionV relativeFrom="paragraph">
            <wp:posOffset>27305</wp:posOffset>
          </wp:positionV>
          <wp:extent cx="350520" cy="466602"/>
          <wp:effectExtent l="0" t="0" r="0" b="0"/>
          <wp:wrapTight wrapText="bothSides">
            <wp:wrapPolygon edited="0">
              <wp:start x="0" y="0"/>
              <wp:lineTo x="0" y="20305"/>
              <wp:lineTo x="19957" y="20305"/>
              <wp:lineTo x="19957" y="0"/>
              <wp:lineTo x="0" y="0"/>
            </wp:wrapPolygon>
          </wp:wrapTight>
          <wp:docPr id="571990454" name="Picture 571990454" descr="A green and white logo with a tre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735482" name="Picture 2" descr="A green and white logo with a tre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" cy="466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14857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85E3373" w14:textId="512D07FE" w:rsidR="00F04629" w:rsidRDefault="00F0462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0A9F86" w14:textId="49E8E5C4" w:rsidR="007221F9" w:rsidRDefault="00F04629" w:rsidP="007221F9">
    <w:pPr>
      <w:pStyle w:val="Footer"/>
      <w:jc w:val="center"/>
      <w:rPr>
        <w:rFonts w:asciiTheme="minorHAnsi" w:hAnsiTheme="minorHAnsi" w:cstheme="minorHAnsi"/>
      </w:rPr>
    </w:pPr>
    <w:r w:rsidRPr="00F04629">
      <w:rPr>
        <w:rFonts w:asciiTheme="minorHAnsi" w:hAnsiTheme="minorHAnsi" w:cstheme="minorHAnsi"/>
      </w:rPr>
      <w:t>Info@specialbranch-treesurgery.co.uk</w:t>
    </w:r>
  </w:p>
  <w:p w14:paraId="0153C456" w14:textId="5FB9B85E" w:rsidR="00F04629" w:rsidRDefault="00F04629" w:rsidP="00F04629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01706 65877</w:t>
    </w:r>
    <w:r w:rsidR="000F2B18">
      <w:rPr>
        <w:rFonts w:asciiTheme="minorHAnsi" w:hAnsiTheme="minorHAnsi" w:cstheme="minorHAnsi"/>
      </w:rPr>
      <w:t>1</w:t>
    </w:r>
  </w:p>
  <w:p w14:paraId="01D34A5E" w14:textId="1500BE20" w:rsidR="0098555D" w:rsidRPr="007221F9" w:rsidRDefault="00382480" w:rsidP="00F04629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1" locked="0" layoutInCell="1" allowOverlap="1" wp14:anchorId="58DF273B" wp14:editId="06D83252">
          <wp:simplePos x="0" y="0"/>
          <wp:positionH relativeFrom="margin">
            <wp:posOffset>1779270</wp:posOffset>
          </wp:positionH>
          <wp:positionV relativeFrom="paragraph">
            <wp:posOffset>100330</wp:posOffset>
          </wp:positionV>
          <wp:extent cx="838200" cy="419100"/>
          <wp:effectExtent l="0" t="0" r="0" b="0"/>
          <wp:wrapTight wrapText="bothSides">
            <wp:wrapPolygon edited="0">
              <wp:start x="0" y="0"/>
              <wp:lineTo x="0" y="20618"/>
              <wp:lineTo x="21109" y="20618"/>
              <wp:lineTo x="21109" y="0"/>
              <wp:lineTo x="0" y="0"/>
            </wp:wrapPolygon>
          </wp:wrapTight>
          <wp:docPr id="1457886939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886939" name="Picture 7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67A6173A" wp14:editId="570EC921">
          <wp:simplePos x="0" y="0"/>
          <wp:positionH relativeFrom="column">
            <wp:posOffset>3660775</wp:posOffset>
          </wp:positionH>
          <wp:positionV relativeFrom="paragraph">
            <wp:posOffset>123190</wp:posOffset>
          </wp:positionV>
          <wp:extent cx="892810" cy="321310"/>
          <wp:effectExtent l="0" t="0" r="2540" b="2540"/>
          <wp:wrapTight wrapText="bothSides">
            <wp:wrapPolygon edited="0">
              <wp:start x="0" y="0"/>
              <wp:lineTo x="0" y="20490"/>
              <wp:lineTo x="21201" y="20490"/>
              <wp:lineTo x="21201" y="0"/>
              <wp:lineTo x="0" y="0"/>
            </wp:wrapPolygon>
          </wp:wrapTight>
          <wp:docPr id="83348472" name="Picture 9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48472" name="Picture 9" descr="A picture containing applicati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4" t="16113" r="28475" b="14388"/>
                  <a:stretch/>
                </pic:blipFill>
                <pic:spPr bwMode="auto">
                  <a:xfrm>
                    <a:off x="0" y="0"/>
                    <a:ext cx="892810" cy="321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12D498" wp14:editId="265E5AC1">
          <wp:simplePos x="0" y="0"/>
          <wp:positionH relativeFrom="margin">
            <wp:align>center</wp:align>
          </wp:positionH>
          <wp:positionV relativeFrom="paragraph">
            <wp:posOffset>138430</wp:posOffset>
          </wp:positionV>
          <wp:extent cx="350520" cy="466602"/>
          <wp:effectExtent l="0" t="0" r="0" b="0"/>
          <wp:wrapTight wrapText="bothSides">
            <wp:wrapPolygon edited="0">
              <wp:start x="0" y="0"/>
              <wp:lineTo x="0" y="20305"/>
              <wp:lineTo x="19957" y="20305"/>
              <wp:lineTo x="19957" y="0"/>
              <wp:lineTo x="0" y="0"/>
            </wp:wrapPolygon>
          </wp:wrapTight>
          <wp:docPr id="1901735482" name="Picture 2" descr="A green and white logo with a tre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735482" name="Picture 2" descr="A green and white logo with a tre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" cy="466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9556D" w14:textId="77777777" w:rsidR="00803ABA" w:rsidRDefault="00803ABA">
      <w:r>
        <w:separator/>
      </w:r>
    </w:p>
  </w:footnote>
  <w:footnote w:type="continuationSeparator" w:id="0">
    <w:p w14:paraId="3E0C662A" w14:textId="77777777" w:rsidR="00803ABA" w:rsidRDefault="00803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9" w15:restartNumberingAfterBreak="0">
    <w:nsid w:val="1DD36A45"/>
    <w:multiLevelType w:val="multilevel"/>
    <w:tmpl w:val="3D3E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1" w15:restartNumberingAfterBreak="0">
    <w:nsid w:val="36B91DB8"/>
    <w:multiLevelType w:val="multilevel"/>
    <w:tmpl w:val="9834A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BE1F03"/>
    <w:multiLevelType w:val="hybridMultilevel"/>
    <w:tmpl w:val="C96A9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500BA"/>
    <w:multiLevelType w:val="hybridMultilevel"/>
    <w:tmpl w:val="000E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62397"/>
    <w:multiLevelType w:val="hybridMultilevel"/>
    <w:tmpl w:val="0532C7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B484F"/>
    <w:multiLevelType w:val="hybridMultilevel"/>
    <w:tmpl w:val="416C5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9B56A8"/>
    <w:multiLevelType w:val="multilevel"/>
    <w:tmpl w:val="5144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621761">
    <w:abstractNumId w:val="10"/>
  </w:num>
  <w:num w:numId="2" w16cid:durableId="515967572">
    <w:abstractNumId w:val="8"/>
  </w:num>
  <w:num w:numId="3" w16cid:durableId="1496334149">
    <w:abstractNumId w:val="7"/>
  </w:num>
  <w:num w:numId="4" w16cid:durableId="693845253">
    <w:abstractNumId w:val="6"/>
  </w:num>
  <w:num w:numId="5" w16cid:durableId="780222714">
    <w:abstractNumId w:val="5"/>
  </w:num>
  <w:num w:numId="6" w16cid:durableId="36901239">
    <w:abstractNumId w:val="4"/>
  </w:num>
  <w:num w:numId="7" w16cid:durableId="1455640294">
    <w:abstractNumId w:val="3"/>
  </w:num>
  <w:num w:numId="8" w16cid:durableId="859704391">
    <w:abstractNumId w:val="2"/>
  </w:num>
  <w:num w:numId="9" w16cid:durableId="1676034059">
    <w:abstractNumId w:val="1"/>
  </w:num>
  <w:num w:numId="10" w16cid:durableId="1554534954">
    <w:abstractNumId w:val="0"/>
  </w:num>
  <w:num w:numId="11" w16cid:durableId="1207370833">
    <w:abstractNumId w:val="16"/>
  </w:num>
  <w:num w:numId="12" w16cid:durableId="632449420">
    <w:abstractNumId w:val="17"/>
  </w:num>
  <w:num w:numId="13" w16cid:durableId="1624463659">
    <w:abstractNumId w:val="12"/>
  </w:num>
  <w:num w:numId="14" w16cid:durableId="1845434697">
    <w:abstractNumId w:val="13"/>
  </w:num>
  <w:num w:numId="15" w16cid:durableId="807086148">
    <w:abstractNumId w:val="15"/>
  </w:num>
  <w:num w:numId="16" w16cid:durableId="407962295">
    <w:abstractNumId w:val="14"/>
  </w:num>
  <w:num w:numId="17" w16cid:durableId="1520179">
    <w:abstractNumId w:val="9"/>
  </w:num>
  <w:num w:numId="18" w16cid:durableId="5121064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16FBF"/>
    <w:rsid w:val="0004658C"/>
    <w:rsid w:val="0005240C"/>
    <w:rsid w:val="000625E4"/>
    <w:rsid w:val="00087852"/>
    <w:rsid w:val="0009287E"/>
    <w:rsid w:val="000A4535"/>
    <w:rsid w:val="000A6C8F"/>
    <w:rsid w:val="000B2597"/>
    <w:rsid w:val="000F2B18"/>
    <w:rsid w:val="00104517"/>
    <w:rsid w:val="00122779"/>
    <w:rsid w:val="001440C4"/>
    <w:rsid w:val="00146285"/>
    <w:rsid w:val="0016730F"/>
    <w:rsid w:val="00190F44"/>
    <w:rsid w:val="00193615"/>
    <w:rsid w:val="001D7292"/>
    <w:rsid w:val="0021250B"/>
    <w:rsid w:val="002129D5"/>
    <w:rsid w:val="002353E8"/>
    <w:rsid w:val="002643CF"/>
    <w:rsid w:val="002905A7"/>
    <w:rsid w:val="00292F62"/>
    <w:rsid w:val="002A2F95"/>
    <w:rsid w:val="002A4913"/>
    <w:rsid w:val="002A7487"/>
    <w:rsid w:val="002B2504"/>
    <w:rsid w:val="002B6743"/>
    <w:rsid w:val="002C0E9D"/>
    <w:rsid w:val="002E03B8"/>
    <w:rsid w:val="002E0DA9"/>
    <w:rsid w:val="002F3864"/>
    <w:rsid w:val="00302AA0"/>
    <w:rsid w:val="00330CD8"/>
    <w:rsid w:val="0034689E"/>
    <w:rsid w:val="00366416"/>
    <w:rsid w:val="00371583"/>
    <w:rsid w:val="0037366C"/>
    <w:rsid w:val="00374076"/>
    <w:rsid w:val="00382480"/>
    <w:rsid w:val="003828DA"/>
    <w:rsid w:val="003A13B1"/>
    <w:rsid w:val="003D05E5"/>
    <w:rsid w:val="003D4C97"/>
    <w:rsid w:val="003F3942"/>
    <w:rsid w:val="00411AD1"/>
    <w:rsid w:val="00413807"/>
    <w:rsid w:val="004219D4"/>
    <w:rsid w:val="00422492"/>
    <w:rsid w:val="00423321"/>
    <w:rsid w:val="004277F1"/>
    <w:rsid w:val="00440CD7"/>
    <w:rsid w:val="00455B72"/>
    <w:rsid w:val="004613D4"/>
    <w:rsid w:val="004632DF"/>
    <w:rsid w:val="00473C8F"/>
    <w:rsid w:val="00475550"/>
    <w:rsid w:val="00475866"/>
    <w:rsid w:val="00483C19"/>
    <w:rsid w:val="004A504B"/>
    <w:rsid w:val="004A647E"/>
    <w:rsid w:val="004A6BBF"/>
    <w:rsid w:val="004B5E1F"/>
    <w:rsid w:val="004C4048"/>
    <w:rsid w:val="004E5F7B"/>
    <w:rsid w:val="005042CF"/>
    <w:rsid w:val="00515812"/>
    <w:rsid w:val="00516A07"/>
    <w:rsid w:val="005219FE"/>
    <w:rsid w:val="00521E0E"/>
    <w:rsid w:val="00522576"/>
    <w:rsid w:val="005232F0"/>
    <w:rsid w:val="00553EF6"/>
    <w:rsid w:val="0056619D"/>
    <w:rsid w:val="00566B2C"/>
    <w:rsid w:val="005730EE"/>
    <w:rsid w:val="0057544E"/>
    <w:rsid w:val="0058487C"/>
    <w:rsid w:val="0058543D"/>
    <w:rsid w:val="005A4A72"/>
    <w:rsid w:val="005B30F4"/>
    <w:rsid w:val="005B4654"/>
    <w:rsid w:val="005B4FCD"/>
    <w:rsid w:val="005E5BEA"/>
    <w:rsid w:val="0060771D"/>
    <w:rsid w:val="0061252E"/>
    <w:rsid w:val="006368F1"/>
    <w:rsid w:val="00645236"/>
    <w:rsid w:val="00646AB6"/>
    <w:rsid w:val="0065373B"/>
    <w:rsid w:val="00656D2E"/>
    <w:rsid w:val="00676F38"/>
    <w:rsid w:val="00682089"/>
    <w:rsid w:val="00683084"/>
    <w:rsid w:val="00687EAA"/>
    <w:rsid w:val="006937E5"/>
    <w:rsid w:val="006C2382"/>
    <w:rsid w:val="006E6ABF"/>
    <w:rsid w:val="007034D8"/>
    <w:rsid w:val="007221F9"/>
    <w:rsid w:val="00725242"/>
    <w:rsid w:val="007368D4"/>
    <w:rsid w:val="00747DA8"/>
    <w:rsid w:val="00753327"/>
    <w:rsid w:val="00771A7C"/>
    <w:rsid w:val="00790562"/>
    <w:rsid w:val="0079518C"/>
    <w:rsid w:val="007D7C6E"/>
    <w:rsid w:val="007F09B4"/>
    <w:rsid w:val="0080214D"/>
    <w:rsid w:val="00802777"/>
    <w:rsid w:val="00803ABA"/>
    <w:rsid w:val="008163F2"/>
    <w:rsid w:val="0081740F"/>
    <w:rsid w:val="008446CE"/>
    <w:rsid w:val="008546D6"/>
    <w:rsid w:val="008669FB"/>
    <w:rsid w:val="00877346"/>
    <w:rsid w:val="00886E4B"/>
    <w:rsid w:val="008A4124"/>
    <w:rsid w:val="008A5DD3"/>
    <w:rsid w:val="008B38EF"/>
    <w:rsid w:val="008B5DDB"/>
    <w:rsid w:val="008C0615"/>
    <w:rsid w:val="008C6A80"/>
    <w:rsid w:val="008D0525"/>
    <w:rsid w:val="008D4B2C"/>
    <w:rsid w:val="008F393B"/>
    <w:rsid w:val="0091451E"/>
    <w:rsid w:val="00921B3E"/>
    <w:rsid w:val="00936524"/>
    <w:rsid w:val="009423E4"/>
    <w:rsid w:val="00974801"/>
    <w:rsid w:val="0098555D"/>
    <w:rsid w:val="009B1E89"/>
    <w:rsid w:val="009C117C"/>
    <w:rsid w:val="00A0377F"/>
    <w:rsid w:val="00A04314"/>
    <w:rsid w:val="00A121F9"/>
    <w:rsid w:val="00A21603"/>
    <w:rsid w:val="00A37FED"/>
    <w:rsid w:val="00A80926"/>
    <w:rsid w:val="00AB1392"/>
    <w:rsid w:val="00AF1C62"/>
    <w:rsid w:val="00AF4704"/>
    <w:rsid w:val="00AF5AF9"/>
    <w:rsid w:val="00B0161C"/>
    <w:rsid w:val="00B22DAA"/>
    <w:rsid w:val="00B46470"/>
    <w:rsid w:val="00B6390A"/>
    <w:rsid w:val="00B66793"/>
    <w:rsid w:val="00B73556"/>
    <w:rsid w:val="00B833ED"/>
    <w:rsid w:val="00B924A1"/>
    <w:rsid w:val="00BB160C"/>
    <w:rsid w:val="00BF2692"/>
    <w:rsid w:val="00C1467A"/>
    <w:rsid w:val="00C154FD"/>
    <w:rsid w:val="00C218CC"/>
    <w:rsid w:val="00C42C5B"/>
    <w:rsid w:val="00C46BB5"/>
    <w:rsid w:val="00C47E35"/>
    <w:rsid w:val="00C54E47"/>
    <w:rsid w:val="00C64DFA"/>
    <w:rsid w:val="00C6548B"/>
    <w:rsid w:val="00C66F26"/>
    <w:rsid w:val="00C777A3"/>
    <w:rsid w:val="00C82362"/>
    <w:rsid w:val="00C834A1"/>
    <w:rsid w:val="00C8669C"/>
    <w:rsid w:val="00CC5120"/>
    <w:rsid w:val="00CC62B6"/>
    <w:rsid w:val="00CE0A20"/>
    <w:rsid w:val="00D0216E"/>
    <w:rsid w:val="00D022AF"/>
    <w:rsid w:val="00D41A75"/>
    <w:rsid w:val="00DE051D"/>
    <w:rsid w:val="00E17033"/>
    <w:rsid w:val="00E20326"/>
    <w:rsid w:val="00E50111"/>
    <w:rsid w:val="00E54303"/>
    <w:rsid w:val="00E80906"/>
    <w:rsid w:val="00E85386"/>
    <w:rsid w:val="00EA26A5"/>
    <w:rsid w:val="00EB0D94"/>
    <w:rsid w:val="00EB0E4E"/>
    <w:rsid w:val="00EC3046"/>
    <w:rsid w:val="00EC5AF9"/>
    <w:rsid w:val="00ED7326"/>
    <w:rsid w:val="00F04629"/>
    <w:rsid w:val="00F66E82"/>
    <w:rsid w:val="00F67466"/>
    <w:rsid w:val="00F70E00"/>
    <w:rsid w:val="00FB3945"/>
    <w:rsid w:val="00FB3B88"/>
    <w:rsid w:val="00FE6BE5"/>
    <w:rsid w:val="00FF111D"/>
    <w:rsid w:val="00FF2881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link w:val="FooterChar"/>
    <w:uiPriority w:val="99"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  <w:style w:type="character" w:customStyle="1" w:styleId="handletitle">
    <w:name w:val="handletitle"/>
    <w:basedOn w:val="DefaultParagraphFont"/>
    <w:rsid w:val="00CC5120"/>
  </w:style>
  <w:style w:type="character" w:styleId="Strong">
    <w:name w:val="Strong"/>
    <w:basedOn w:val="DefaultParagraphFont"/>
    <w:uiPriority w:val="22"/>
    <w:qFormat/>
    <w:rsid w:val="00CC512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221F9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F04629"/>
    <w:rPr>
      <w:rFonts w:ascii="Garamond" w:hAnsi="Garamond"/>
      <w:kern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5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6</TotalTime>
  <Pages>6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R H SLACK</cp:lastModifiedBy>
  <cp:revision>2</cp:revision>
  <cp:lastPrinted>2023-04-17T20:31:00Z</cp:lastPrinted>
  <dcterms:created xsi:type="dcterms:W3CDTF">2023-09-19T20:28:00Z</dcterms:created>
  <dcterms:modified xsi:type="dcterms:W3CDTF">2023-09-19T20:28:00Z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