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B4B7" w14:textId="209D00F8" w:rsidR="002A2F95" w:rsidRDefault="00C46BB5">
      <w:pPr>
        <w:rPr>
          <w:sz w:val="4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77777777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SPECIAL BRANCH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16EA2CA0" w14:textId="77777777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SPECIAL BRANCH</w:t>
                      </w: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</w:p>
    <w:p w14:paraId="3E3B9A0F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`</w:t>
      </w:r>
    </w:p>
    <w:p w14:paraId="0F921987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</w:p>
    <w:p w14:paraId="72EA0EFB" w14:textId="77777777" w:rsidR="002A2F95" w:rsidRDefault="002A2F95">
      <w:pPr>
        <w:ind w:left="4320" w:hanging="4036"/>
        <w:rPr>
          <w:rFonts w:ascii="Arial" w:hAnsi="Arial" w:cs="Arial"/>
          <w:color w:val="0000FF"/>
        </w:rPr>
      </w:pPr>
    </w:p>
    <w:p w14:paraId="184DA334" w14:textId="18A1BC61" w:rsidR="005042CF" w:rsidRPr="005042CF" w:rsidRDefault="00C46BB5" w:rsidP="005042CF">
      <w:pPr>
        <w:ind w:left="4320" w:hanging="776"/>
        <w:rPr>
          <w:rFonts w:ascii="Arial" w:hAnsi="Arial" w:cs="Arial"/>
          <w:color w:val="0000FF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 wp14:anchorId="4DCE08CC" wp14:editId="620FF11C">
            <wp:extent cx="1638300" cy="1562100"/>
            <wp:effectExtent l="0" t="0" r="0" b="0"/>
            <wp:docPr id="1" name="Picture 1" descr="http://tbn0.google.com/images?q=tbn:IOgqZkzvfRU6dM:http://www.methactonmennonite.org/images/oak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IOgqZkzvfRU6dM:http://www.methactonmennonite.org/images/oak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AA5" w14:textId="77777777" w:rsidR="005042CF" w:rsidRPr="00553EF6" w:rsidRDefault="005042CF">
      <w:pPr>
        <w:rPr>
          <w:rFonts w:ascii="Arial Black" w:hAnsi="Arial Black"/>
          <w:bCs/>
          <w:sz w:val="56"/>
        </w:rPr>
      </w:pPr>
      <w:r>
        <w:rPr>
          <w:bCs/>
          <w:sz w:val="40"/>
        </w:rPr>
        <w:t xml:space="preserve">                   </w:t>
      </w:r>
      <w:r w:rsidRPr="005042CF">
        <w:rPr>
          <w:rFonts w:ascii="Arial Black" w:hAnsi="Arial Black"/>
          <w:bCs/>
          <w:sz w:val="56"/>
        </w:rPr>
        <w:t>Tree Surgeons Ltd</w:t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 xml:space="preserve">Top </w:t>
      </w:r>
      <w:proofErr w:type="spellStart"/>
      <w:r>
        <w:rPr>
          <w:bCs/>
          <w:sz w:val="40"/>
        </w:rPr>
        <w:t>O’th</w:t>
      </w:r>
      <w:proofErr w:type="spellEnd"/>
      <w:r>
        <w:rPr>
          <w:bCs/>
          <w:sz w:val="40"/>
        </w:rPr>
        <w:t xml:space="preserve"> Meadow Farm</w:t>
      </w:r>
    </w:p>
    <w:p w14:paraId="2852D2C7" w14:textId="77777777" w:rsidR="002A2F95" w:rsidRDefault="002A2F95">
      <w:pPr>
        <w:ind w:left="3600"/>
        <w:rPr>
          <w:sz w:val="36"/>
        </w:rPr>
      </w:pPr>
      <w:proofErr w:type="spellStart"/>
      <w:r>
        <w:rPr>
          <w:sz w:val="36"/>
        </w:rPr>
        <w:t>Meadowhead</w:t>
      </w:r>
      <w:proofErr w:type="spellEnd"/>
      <w:r>
        <w:rPr>
          <w:sz w:val="36"/>
        </w:rPr>
        <w:t xml:space="preserve">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263EAB69" w:rsidR="008163F2" w:rsidRPr="00C46BB5" w:rsidRDefault="00553EF6" w:rsidP="00C46BB5">
      <w:pPr>
        <w:pStyle w:val="Heading8"/>
      </w:pPr>
      <w:r>
        <w:t>Mini Tree R</w:t>
      </w:r>
      <w:r w:rsidR="00646AB6">
        <w:t>eport</w:t>
      </w:r>
      <w:r w:rsidR="00C46BB5">
        <w:t xml:space="preserve">                    </w:t>
      </w:r>
      <w:r w:rsidR="008163F2">
        <w:rPr>
          <w:sz w:val="28"/>
        </w:rPr>
        <w:t xml:space="preserve">Date: </w:t>
      </w:r>
      <w:r w:rsidR="00C227F4">
        <w:rPr>
          <w:sz w:val="28"/>
        </w:rPr>
        <w:t>13</w:t>
      </w:r>
      <w:r w:rsidR="0057544E" w:rsidRPr="0057544E">
        <w:rPr>
          <w:sz w:val="28"/>
          <w:vertAlign w:val="superscript"/>
        </w:rPr>
        <w:t>th</w:t>
      </w:r>
      <w:r w:rsidR="0057544E">
        <w:rPr>
          <w:sz w:val="28"/>
        </w:rPr>
        <w:t xml:space="preserve"> A</w:t>
      </w:r>
      <w:r w:rsidR="00C227F4">
        <w:rPr>
          <w:sz w:val="28"/>
        </w:rPr>
        <w:t>ugust</w:t>
      </w:r>
      <w:r w:rsidR="00302AA0">
        <w:rPr>
          <w:sz w:val="28"/>
        </w:rPr>
        <w:t xml:space="preserve"> 202</w:t>
      </w:r>
      <w:r w:rsidR="00C227F4">
        <w:rPr>
          <w:sz w:val="28"/>
        </w:rPr>
        <w:t>3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4F4884A9" w14:textId="528CB5B5" w:rsidR="00C46BB5" w:rsidRDefault="0057544E" w:rsidP="00FF111D">
      <w:pPr>
        <w:jc w:val="left"/>
        <w:rPr>
          <w:sz w:val="28"/>
        </w:rPr>
      </w:pPr>
      <w:r>
        <w:rPr>
          <w:sz w:val="28"/>
        </w:rPr>
        <w:t>Mike Killackey</w:t>
      </w:r>
    </w:p>
    <w:p w14:paraId="0B01F27B" w14:textId="5EB6DF72" w:rsidR="00440CD7" w:rsidRDefault="0057544E" w:rsidP="00FF111D">
      <w:pPr>
        <w:jc w:val="left"/>
        <w:rPr>
          <w:sz w:val="28"/>
        </w:rPr>
      </w:pPr>
      <w:r>
        <w:rPr>
          <w:sz w:val="28"/>
        </w:rPr>
        <w:t xml:space="preserve">1 </w:t>
      </w:r>
      <w:proofErr w:type="spellStart"/>
      <w:r>
        <w:rPr>
          <w:sz w:val="28"/>
        </w:rPr>
        <w:t>Tenterhill</w:t>
      </w:r>
      <w:proofErr w:type="spellEnd"/>
      <w:r>
        <w:rPr>
          <w:sz w:val="28"/>
        </w:rPr>
        <w:t xml:space="preserve"> Lane</w:t>
      </w:r>
    </w:p>
    <w:p w14:paraId="6DF29CC5" w14:textId="77777777" w:rsidR="00C227F4" w:rsidRDefault="0057544E" w:rsidP="00FF111D">
      <w:pPr>
        <w:jc w:val="left"/>
        <w:rPr>
          <w:sz w:val="28"/>
        </w:rPr>
      </w:pPr>
      <w:r>
        <w:rPr>
          <w:sz w:val="28"/>
        </w:rPr>
        <w:t>Norden</w:t>
      </w:r>
    </w:p>
    <w:p w14:paraId="7FD962CC" w14:textId="3288122F" w:rsidR="00553EF6" w:rsidRDefault="00C227F4" w:rsidP="00FF111D">
      <w:pPr>
        <w:jc w:val="left"/>
        <w:rPr>
          <w:sz w:val="28"/>
        </w:rPr>
      </w:pPr>
      <w:r>
        <w:rPr>
          <w:sz w:val="28"/>
        </w:rPr>
        <w:t>OL11 5TY</w:t>
      </w:r>
      <w:r w:rsidR="00553EF6">
        <w:rPr>
          <w:sz w:val="28"/>
        </w:rPr>
        <w:br/>
      </w:r>
    </w:p>
    <w:p w14:paraId="6EC34941" w14:textId="327E5E21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 my mini tree report,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5B587A9A" w14:textId="2622313A" w:rsidR="0080214D" w:rsidRPr="00C227F4" w:rsidRDefault="0080214D" w:rsidP="00553EF6">
      <w:pPr>
        <w:rPr>
          <w:rFonts w:ascii="Granmond" w:hAnsi="Granmond"/>
          <w:b/>
          <w:sz w:val="28"/>
          <w:szCs w:val="28"/>
        </w:rPr>
      </w:pPr>
      <w:r w:rsidRPr="003F3942">
        <w:rPr>
          <w:b/>
          <w:sz w:val="28"/>
        </w:rPr>
        <w:t>Trees in question</w:t>
      </w:r>
      <w:r w:rsidR="00193615">
        <w:rPr>
          <w:b/>
          <w:sz w:val="28"/>
        </w:rPr>
        <w:t xml:space="preserve"> </w:t>
      </w:r>
      <w:r w:rsidR="00193615" w:rsidRPr="00193615">
        <w:rPr>
          <w:b/>
          <w:sz w:val="28"/>
        </w:rPr>
        <w:t>subject to Tree Preservation Order</w:t>
      </w:r>
      <w:r w:rsidR="00C227F4">
        <w:rPr>
          <w:b/>
          <w:sz w:val="28"/>
        </w:rPr>
        <w:t xml:space="preserve"> </w:t>
      </w:r>
      <w:r w:rsidR="00C227F4" w:rsidRPr="00C227F4">
        <w:rPr>
          <w:rFonts w:ascii="Granmond" w:hAnsi="Granmond" w:cs="Open Sans"/>
          <w:color w:val="222222"/>
          <w:sz w:val="28"/>
          <w:szCs w:val="28"/>
          <w:shd w:val="clear" w:color="auto" w:fill="EEEDF5"/>
        </w:rPr>
        <w:t>TPO071</w:t>
      </w:r>
    </w:p>
    <w:p w14:paraId="45CF4228" w14:textId="3B29DB70" w:rsidR="003F3942" w:rsidRDefault="003F3942" w:rsidP="00553EF6">
      <w:pPr>
        <w:rPr>
          <w:b/>
          <w:sz w:val="28"/>
        </w:rPr>
      </w:pPr>
    </w:p>
    <w:p w14:paraId="7834B25E" w14:textId="77777777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Work done</w:t>
      </w:r>
    </w:p>
    <w:p w14:paraId="18ABA7A1" w14:textId="77777777" w:rsidR="00475550" w:rsidRPr="00475550" w:rsidRDefault="00475550" w:rsidP="00475550">
      <w:pPr>
        <w:rPr>
          <w:sz w:val="28"/>
        </w:rPr>
      </w:pPr>
    </w:p>
    <w:p w14:paraId="0C4A7920" w14:textId="77777777" w:rsidR="00475550" w:rsidRDefault="00475550" w:rsidP="00475550">
      <w:pPr>
        <w:rPr>
          <w:sz w:val="28"/>
        </w:rPr>
      </w:pPr>
      <w:r w:rsidRPr="00475550">
        <w:rPr>
          <w:sz w:val="28"/>
        </w:rPr>
        <w:t xml:space="preserve">Site visit, </w:t>
      </w:r>
      <w:proofErr w:type="spellStart"/>
      <w:r w:rsidRPr="00475550">
        <w:rPr>
          <w:sz w:val="28"/>
        </w:rPr>
        <w:t>arboricultural</w:t>
      </w:r>
      <w:proofErr w:type="spellEnd"/>
      <w:r w:rsidRPr="00475550">
        <w:rPr>
          <w:sz w:val="28"/>
        </w:rPr>
        <w:t xml:space="preserve"> inspection, photography and report.</w:t>
      </w:r>
    </w:p>
    <w:p w14:paraId="55C6AA26" w14:textId="77777777" w:rsidR="00C227F4" w:rsidRDefault="00C227F4" w:rsidP="00475550">
      <w:pPr>
        <w:rPr>
          <w:sz w:val="28"/>
        </w:rPr>
      </w:pPr>
    </w:p>
    <w:p w14:paraId="0BBF6797" w14:textId="3794AB3D" w:rsidR="00C227F4" w:rsidRPr="00475550" w:rsidRDefault="00C227F4" w:rsidP="00475550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5D7A2384" wp14:editId="59546218">
            <wp:extent cx="6332220" cy="4921885"/>
            <wp:effectExtent l="0" t="0" r="0" b="0"/>
            <wp:docPr id="829181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810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92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5657E" w14:textId="77777777" w:rsidR="00475550" w:rsidRPr="00475550" w:rsidRDefault="00475550" w:rsidP="00475550">
      <w:pPr>
        <w:rPr>
          <w:sz w:val="28"/>
        </w:rPr>
      </w:pPr>
    </w:p>
    <w:p w14:paraId="6FE35455" w14:textId="77777777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Tree in question</w:t>
      </w:r>
    </w:p>
    <w:p w14:paraId="7F273E9B" w14:textId="77777777" w:rsidR="00475550" w:rsidRPr="00475550" w:rsidRDefault="00475550" w:rsidP="00475550">
      <w:pPr>
        <w:rPr>
          <w:sz w:val="28"/>
        </w:rPr>
      </w:pPr>
    </w:p>
    <w:p w14:paraId="733CD161" w14:textId="70F0CBE8" w:rsidR="00C227F4" w:rsidRDefault="00C227F4" w:rsidP="00475550">
      <w:pPr>
        <w:rPr>
          <w:sz w:val="28"/>
        </w:rPr>
      </w:pPr>
      <w:r>
        <w:rPr>
          <w:sz w:val="28"/>
        </w:rPr>
        <w:t>T21 Ash (Fraxinus excelsior) Mature tree approximately 16 meters high, deadwood present due to the Ash die back disease.</w:t>
      </w:r>
    </w:p>
    <w:p w14:paraId="1F99B8B8" w14:textId="292E609B" w:rsidR="00475550" w:rsidRDefault="00475550" w:rsidP="00475550">
      <w:pPr>
        <w:rPr>
          <w:sz w:val="28"/>
        </w:rPr>
      </w:pPr>
      <w:r>
        <w:rPr>
          <w:sz w:val="28"/>
        </w:rPr>
        <w:t>T</w:t>
      </w:r>
      <w:r w:rsidR="0057544E">
        <w:rPr>
          <w:sz w:val="28"/>
        </w:rPr>
        <w:t>2</w:t>
      </w:r>
      <w:r w:rsidRPr="00475550">
        <w:rPr>
          <w:sz w:val="28"/>
        </w:rPr>
        <w:t xml:space="preserve"> </w:t>
      </w:r>
      <w:r w:rsidR="0057544E">
        <w:rPr>
          <w:sz w:val="28"/>
        </w:rPr>
        <w:t xml:space="preserve">Sycamore </w:t>
      </w:r>
      <w:r w:rsidR="0057544E" w:rsidRPr="0057544E">
        <w:rPr>
          <w:sz w:val="28"/>
        </w:rPr>
        <w:t>(Acer pseudoplatanus)</w:t>
      </w:r>
      <w:r w:rsidRPr="00475550">
        <w:rPr>
          <w:sz w:val="28"/>
        </w:rPr>
        <w:t xml:space="preserve"> Mature tree approximately 1</w:t>
      </w:r>
      <w:r w:rsidR="0057544E">
        <w:rPr>
          <w:sz w:val="28"/>
        </w:rPr>
        <w:t>5</w:t>
      </w:r>
      <w:r w:rsidRPr="00475550">
        <w:rPr>
          <w:sz w:val="28"/>
        </w:rPr>
        <w:t xml:space="preserve"> meters high with </w:t>
      </w:r>
      <w:r>
        <w:rPr>
          <w:sz w:val="28"/>
        </w:rPr>
        <w:t xml:space="preserve">a </w:t>
      </w:r>
      <w:r w:rsidR="00C42C5B">
        <w:rPr>
          <w:sz w:val="28"/>
        </w:rPr>
        <w:t>good even</w:t>
      </w:r>
      <w:r>
        <w:rPr>
          <w:sz w:val="28"/>
        </w:rPr>
        <w:t xml:space="preserve"> spread</w:t>
      </w:r>
      <w:r w:rsidRPr="00475550">
        <w:rPr>
          <w:sz w:val="28"/>
        </w:rPr>
        <w:t xml:space="preserve"> crown Referenced T</w:t>
      </w:r>
      <w:r w:rsidR="0057544E">
        <w:rPr>
          <w:sz w:val="28"/>
        </w:rPr>
        <w:t>2</w:t>
      </w:r>
      <w:r w:rsidRPr="00475550">
        <w:rPr>
          <w:sz w:val="28"/>
        </w:rPr>
        <w:t xml:space="preserve"> on the plan</w:t>
      </w:r>
      <w:r>
        <w:rPr>
          <w:sz w:val="28"/>
        </w:rPr>
        <w:t xml:space="preserve"> and annotated photography.</w:t>
      </w:r>
    </w:p>
    <w:p w14:paraId="63B63DC4" w14:textId="76AF8B87" w:rsidR="00475550" w:rsidRPr="00475550" w:rsidRDefault="00475550" w:rsidP="00475550">
      <w:pPr>
        <w:rPr>
          <w:sz w:val="28"/>
        </w:rPr>
      </w:pPr>
      <w:r>
        <w:rPr>
          <w:sz w:val="28"/>
        </w:rPr>
        <w:t>T</w:t>
      </w:r>
      <w:r w:rsidR="0057544E">
        <w:rPr>
          <w:sz w:val="28"/>
        </w:rPr>
        <w:t>3</w:t>
      </w:r>
      <w:r>
        <w:rPr>
          <w:sz w:val="28"/>
        </w:rPr>
        <w:t xml:space="preserve"> </w:t>
      </w:r>
      <w:r w:rsidR="0057544E">
        <w:rPr>
          <w:sz w:val="28"/>
        </w:rPr>
        <w:t>Lime</w:t>
      </w:r>
      <w:r>
        <w:rPr>
          <w:sz w:val="28"/>
        </w:rPr>
        <w:t xml:space="preserve"> tree </w:t>
      </w:r>
      <w:r w:rsidR="0057544E" w:rsidRPr="0057544E">
        <w:rPr>
          <w:sz w:val="28"/>
        </w:rPr>
        <w:t>(Tilia x europaea)</w:t>
      </w:r>
      <w:r>
        <w:rPr>
          <w:sz w:val="28"/>
        </w:rPr>
        <w:t xml:space="preserve"> </w:t>
      </w:r>
      <w:r w:rsidR="0057544E">
        <w:rPr>
          <w:sz w:val="28"/>
        </w:rPr>
        <w:t>semi</w:t>
      </w:r>
      <w:r>
        <w:rPr>
          <w:sz w:val="28"/>
        </w:rPr>
        <w:t xml:space="preserve"> mature approximately 14 meters high</w:t>
      </w:r>
      <w:r w:rsidR="0057544E" w:rsidRPr="0057544E">
        <w:t xml:space="preserve"> </w:t>
      </w:r>
      <w:r w:rsidR="0057544E" w:rsidRPr="0057544E">
        <w:rPr>
          <w:sz w:val="28"/>
        </w:rPr>
        <w:t>Referenced T</w:t>
      </w:r>
      <w:r w:rsidR="0057544E">
        <w:rPr>
          <w:sz w:val="28"/>
        </w:rPr>
        <w:t>3</w:t>
      </w:r>
      <w:r w:rsidR="0057544E" w:rsidRPr="0057544E">
        <w:rPr>
          <w:sz w:val="28"/>
        </w:rPr>
        <w:t xml:space="preserve"> on the plan and annotated photography.</w:t>
      </w:r>
    </w:p>
    <w:p w14:paraId="675040C9" w14:textId="498CD138" w:rsidR="00475550" w:rsidRPr="00475550" w:rsidRDefault="0057544E" w:rsidP="00475550">
      <w:pPr>
        <w:rPr>
          <w:sz w:val="28"/>
        </w:rPr>
      </w:pPr>
      <w:r w:rsidRPr="0057544E">
        <w:rPr>
          <w:sz w:val="28"/>
        </w:rPr>
        <w:t>T</w:t>
      </w:r>
      <w:r>
        <w:rPr>
          <w:sz w:val="28"/>
        </w:rPr>
        <w:t>4</w:t>
      </w:r>
      <w:r w:rsidRPr="0057544E">
        <w:rPr>
          <w:sz w:val="28"/>
        </w:rPr>
        <w:t xml:space="preserve"> Lime tree (Tilia x europaea) mature approximately 1</w:t>
      </w:r>
      <w:r>
        <w:rPr>
          <w:sz w:val="28"/>
        </w:rPr>
        <w:t>5</w:t>
      </w:r>
      <w:r w:rsidRPr="0057544E">
        <w:rPr>
          <w:sz w:val="28"/>
        </w:rPr>
        <w:t xml:space="preserve"> meters high</w:t>
      </w:r>
      <w:r>
        <w:rPr>
          <w:sz w:val="28"/>
        </w:rPr>
        <w:t>,</w:t>
      </w:r>
      <w:r w:rsidRPr="0057544E">
        <w:t xml:space="preserve"> </w:t>
      </w:r>
      <w:r w:rsidRPr="0057544E">
        <w:rPr>
          <w:sz w:val="28"/>
        </w:rPr>
        <w:t>wide spread crown Referenced T</w:t>
      </w:r>
      <w:r>
        <w:rPr>
          <w:sz w:val="28"/>
        </w:rPr>
        <w:t>4</w:t>
      </w:r>
      <w:r w:rsidRPr="0057544E">
        <w:rPr>
          <w:sz w:val="28"/>
        </w:rPr>
        <w:t xml:space="preserve"> on the plan and annotated photography.</w:t>
      </w:r>
    </w:p>
    <w:p w14:paraId="0CD245F9" w14:textId="77777777" w:rsidR="00475550" w:rsidRPr="00475550" w:rsidRDefault="00475550" w:rsidP="00475550">
      <w:pPr>
        <w:rPr>
          <w:sz w:val="28"/>
        </w:rPr>
      </w:pPr>
    </w:p>
    <w:p w14:paraId="79D32AF5" w14:textId="77777777" w:rsidR="00475550" w:rsidRPr="00475550" w:rsidRDefault="00475550" w:rsidP="00475550">
      <w:pPr>
        <w:rPr>
          <w:sz w:val="28"/>
        </w:rPr>
      </w:pPr>
    </w:p>
    <w:p w14:paraId="3524007A" w14:textId="77777777" w:rsidR="00475550" w:rsidRPr="00475550" w:rsidRDefault="00475550" w:rsidP="00475550">
      <w:pPr>
        <w:rPr>
          <w:b/>
          <w:bCs/>
          <w:sz w:val="28"/>
        </w:rPr>
      </w:pPr>
    </w:p>
    <w:p w14:paraId="41330B62" w14:textId="77777777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Problem</w:t>
      </w:r>
    </w:p>
    <w:p w14:paraId="5E4877E1" w14:textId="4521B5C3" w:rsidR="00475550" w:rsidRDefault="00475550" w:rsidP="00475550">
      <w:pPr>
        <w:rPr>
          <w:sz w:val="28"/>
        </w:rPr>
      </w:pPr>
      <w:r w:rsidRPr="00475550">
        <w:rPr>
          <w:sz w:val="28"/>
        </w:rPr>
        <w:t>The tree</w:t>
      </w:r>
      <w:r>
        <w:rPr>
          <w:sz w:val="28"/>
        </w:rPr>
        <w:t>s</w:t>
      </w:r>
      <w:r w:rsidRPr="00475550">
        <w:rPr>
          <w:sz w:val="28"/>
        </w:rPr>
        <w:t xml:space="preserve"> </w:t>
      </w:r>
      <w:r>
        <w:rPr>
          <w:sz w:val="28"/>
        </w:rPr>
        <w:t xml:space="preserve">are </w:t>
      </w:r>
      <w:r w:rsidR="0057544E">
        <w:rPr>
          <w:sz w:val="28"/>
        </w:rPr>
        <w:t>quite dense and on a raised banking to the west of the property thereby blocking light into the garden</w:t>
      </w:r>
      <w:r w:rsidR="008B38EF">
        <w:rPr>
          <w:sz w:val="28"/>
        </w:rPr>
        <w:t>,</w:t>
      </w:r>
      <w:r w:rsidR="0057544E">
        <w:rPr>
          <w:sz w:val="28"/>
        </w:rPr>
        <w:t xml:space="preserve"> through the afternoon and evening</w:t>
      </w:r>
      <w:r w:rsidR="00C42C5B">
        <w:rPr>
          <w:sz w:val="28"/>
        </w:rPr>
        <w:t>.</w:t>
      </w:r>
    </w:p>
    <w:p w14:paraId="7A7D1DFF" w14:textId="25B8087E" w:rsidR="00C227F4" w:rsidRPr="00475550" w:rsidRDefault="00C227F4" w:rsidP="00475550">
      <w:pPr>
        <w:rPr>
          <w:sz w:val="28"/>
        </w:rPr>
      </w:pPr>
      <w:r>
        <w:rPr>
          <w:sz w:val="28"/>
        </w:rPr>
        <w:t xml:space="preserve">Ash tree has </w:t>
      </w:r>
      <w:proofErr w:type="gramStart"/>
      <w:r>
        <w:rPr>
          <w:sz w:val="28"/>
        </w:rPr>
        <w:t>succumb</w:t>
      </w:r>
      <w:proofErr w:type="gramEnd"/>
      <w:r>
        <w:rPr>
          <w:sz w:val="28"/>
        </w:rPr>
        <w:t xml:space="preserve"> to the die back disease.  </w:t>
      </w:r>
    </w:p>
    <w:p w14:paraId="1D2BE54E" w14:textId="77777777" w:rsidR="00475550" w:rsidRPr="00475550" w:rsidRDefault="00475550" w:rsidP="00475550">
      <w:pPr>
        <w:rPr>
          <w:sz w:val="28"/>
        </w:rPr>
      </w:pPr>
    </w:p>
    <w:p w14:paraId="3808B0C3" w14:textId="77777777" w:rsidR="00475550" w:rsidRPr="000A4535" w:rsidRDefault="00475550" w:rsidP="00475550">
      <w:pPr>
        <w:rPr>
          <w:b/>
          <w:bCs/>
          <w:sz w:val="28"/>
        </w:rPr>
      </w:pPr>
      <w:r w:rsidRPr="000A4535">
        <w:rPr>
          <w:b/>
          <w:bCs/>
          <w:sz w:val="28"/>
        </w:rPr>
        <w:t>Recommendation</w:t>
      </w:r>
    </w:p>
    <w:p w14:paraId="4071F0FF" w14:textId="77777777" w:rsidR="00475550" w:rsidRDefault="00475550" w:rsidP="00475550">
      <w:pPr>
        <w:rPr>
          <w:sz w:val="28"/>
        </w:rPr>
      </w:pPr>
    </w:p>
    <w:p w14:paraId="1DC27BFF" w14:textId="43F78760" w:rsidR="00C227F4" w:rsidRPr="00475550" w:rsidRDefault="00C227F4" w:rsidP="00475550">
      <w:pPr>
        <w:rPr>
          <w:sz w:val="28"/>
        </w:rPr>
      </w:pPr>
      <w:r>
        <w:rPr>
          <w:sz w:val="28"/>
        </w:rPr>
        <w:t xml:space="preserve">T21 – Remove, replant with three new trees. </w:t>
      </w:r>
    </w:p>
    <w:p w14:paraId="75256AF1" w14:textId="3B312D62" w:rsidR="008B38EF" w:rsidRDefault="008B38EF" w:rsidP="00475550">
      <w:pPr>
        <w:rPr>
          <w:sz w:val="28"/>
        </w:rPr>
      </w:pPr>
      <w:r>
        <w:rPr>
          <w:sz w:val="28"/>
        </w:rPr>
        <w:t>T2 Crown thin by</w:t>
      </w:r>
      <w:r w:rsidR="00C227F4">
        <w:rPr>
          <w:sz w:val="28"/>
        </w:rPr>
        <w:t xml:space="preserve"> 5</w:t>
      </w:r>
      <w:r>
        <w:rPr>
          <w:sz w:val="28"/>
        </w:rPr>
        <w:t>% to allow light penetration through to the garden.</w:t>
      </w:r>
    </w:p>
    <w:p w14:paraId="523F1504" w14:textId="019F830C" w:rsidR="00C227F4" w:rsidRDefault="008B38EF" w:rsidP="00475550">
      <w:pPr>
        <w:rPr>
          <w:sz w:val="28"/>
        </w:rPr>
      </w:pPr>
      <w:r>
        <w:rPr>
          <w:sz w:val="28"/>
        </w:rPr>
        <w:t xml:space="preserve">T3 </w:t>
      </w:r>
      <w:r w:rsidR="00C227F4">
        <w:rPr>
          <w:sz w:val="28"/>
        </w:rPr>
        <w:t>Crown thin by 1</w:t>
      </w:r>
      <w:r w:rsidR="00C227F4">
        <w:rPr>
          <w:sz w:val="28"/>
        </w:rPr>
        <w:t>0</w:t>
      </w:r>
      <w:r w:rsidR="00C227F4">
        <w:rPr>
          <w:sz w:val="28"/>
        </w:rPr>
        <w:t>% and remove the unsightly epicormic growth, this will improve the appearance of the tree and allow more light into the garden.</w:t>
      </w:r>
    </w:p>
    <w:p w14:paraId="7326B271" w14:textId="1854D8B8" w:rsidR="00146285" w:rsidRDefault="008B38EF" w:rsidP="00475550">
      <w:pPr>
        <w:rPr>
          <w:sz w:val="28"/>
        </w:rPr>
      </w:pPr>
      <w:r>
        <w:rPr>
          <w:sz w:val="28"/>
        </w:rPr>
        <w:t xml:space="preserve">T4 Crown thin by </w:t>
      </w:r>
      <w:r w:rsidR="00C227F4">
        <w:rPr>
          <w:sz w:val="28"/>
        </w:rPr>
        <w:t>15</w:t>
      </w:r>
      <w:r>
        <w:rPr>
          <w:sz w:val="28"/>
        </w:rPr>
        <w:t>% and remove the unsightly epicormic growth, this will improve the appearance of the tree and allow more light into the garden</w:t>
      </w:r>
      <w:r w:rsidR="00146285">
        <w:rPr>
          <w:sz w:val="28"/>
        </w:rPr>
        <w:t>.</w:t>
      </w:r>
    </w:p>
    <w:p w14:paraId="6D8EA809" w14:textId="77777777" w:rsidR="00C227F4" w:rsidRDefault="00C227F4" w:rsidP="00475550">
      <w:pPr>
        <w:rPr>
          <w:sz w:val="28"/>
        </w:rPr>
      </w:pPr>
    </w:p>
    <w:p w14:paraId="3B901F01" w14:textId="592AB85C" w:rsidR="00C227F4" w:rsidRDefault="00C227F4" w:rsidP="00475550">
      <w:pPr>
        <w:rPr>
          <w:sz w:val="28"/>
        </w:rPr>
      </w:pPr>
      <w:r>
        <w:rPr>
          <w:noProof/>
        </w:rPr>
        <w:drawing>
          <wp:inline distT="0" distB="0" distL="0" distR="0" wp14:anchorId="56EF74D1" wp14:editId="3B615622">
            <wp:extent cx="4571429" cy="6019048"/>
            <wp:effectExtent l="0" t="0" r="635" b="1270"/>
            <wp:docPr id="1831872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8726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1429" cy="6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8CC2B" w14:textId="77777777" w:rsidR="00C227F4" w:rsidRDefault="00C227F4" w:rsidP="00475550">
      <w:pPr>
        <w:rPr>
          <w:sz w:val="28"/>
        </w:rPr>
      </w:pPr>
    </w:p>
    <w:p w14:paraId="3084E585" w14:textId="3CD21E4B" w:rsidR="00C227F4" w:rsidRDefault="00C227F4" w:rsidP="00475550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63E0F331" wp14:editId="47DE97BC">
            <wp:extent cx="4514286" cy="6076190"/>
            <wp:effectExtent l="0" t="0" r="635" b="1270"/>
            <wp:docPr id="1988719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71980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4286" cy="6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E6A67" w14:textId="77777777" w:rsidR="00C227F4" w:rsidRDefault="00C227F4" w:rsidP="00475550">
      <w:pPr>
        <w:rPr>
          <w:sz w:val="28"/>
        </w:rPr>
      </w:pPr>
    </w:p>
    <w:p w14:paraId="321297C6" w14:textId="17C943DC" w:rsidR="00C227F4" w:rsidRDefault="00C227F4" w:rsidP="00475550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1F3D13B5" wp14:editId="0529D6DB">
            <wp:extent cx="4571429" cy="6114286"/>
            <wp:effectExtent l="0" t="0" r="635" b="1270"/>
            <wp:docPr id="1289717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7177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1429" cy="6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51014" w14:textId="77777777" w:rsidR="00C227F4" w:rsidRDefault="00C227F4" w:rsidP="00475550">
      <w:pPr>
        <w:rPr>
          <w:sz w:val="28"/>
        </w:rPr>
      </w:pPr>
    </w:p>
    <w:p w14:paraId="67C9F810" w14:textId="51E8936A" w:rsidR="00C227F4" w:rsidRDefault="00C227F4" w:rsidP="00475550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626C3DB8" wp14:editId="6D88B17B">
            <wp:extent cx="4533333" cy="6028571"/>
            <wp:effectExtent l="0" t="0" r="635" b="0"/>
            <wp:docPr id="1701800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8002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33333" cy="6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2EF8E" w14:textId="5C1CD1CF" w:rsidR="008B38EF" w:rsidRDefault="008B38EF" w:rsidP="00475550">
      <w:pPr>
        <w:rPr>
          <w:sz w:val="28"/>
        </w:rPr>
      </w:pPr>
    </w:p>
    <w:p w14:paraId="58A9C704" w14:textId="5F147BA8" w:rsidR="008B38EF" w:rsidRDefault="008B38EF" w:rsidP="00475550">
      <w:pPr>
        <w:rPr>
          <w:sz w:val="28"/>
        </w:rPr>
      </w:pPr>
      <w:r>
        <w:rPr>
          <w:sz w:val="28"/>
        </w:rPr>
        <w:t>Tree health should not be affected these works.</w:t>
      </w:r>
    </w:p>
    <w:p w14:paraId="3AE7E4AB" w14:textId="77777777" w:rsidR="00146285" w:rsidRDefault="00146285" w:rsidP="00475550">
      <w:pPr>
        <w:rPr>
          <w:sz w:val="28"/>
        </w:rPr>
      </w:pPr>
    </w:p>
    <w:p w14:paraId="583B7F4B" w14:textId="639A8200" w:rsidR="00475550" w:rsidRPr="00475550" w:rsidRDefault="00146285" w:rsidP="00475550">
      <w:pPr>
        <w:rPr>
          <w:sz w:val="28"/>
        </w:rPr>
      </w:pPr>
      <w:r w:rsidRPr="00146285">
        <w:rPr>
          <w:sz w:val="28"/>
        </w:rPr>
        <w:t xml:space="preserve">Amenity value would be </w:t>
      </w:r>
      <w:r w:rsidR="008B38EF">
        <w:rPr>
          <w:sz w:val="28"/>
        </w:rPr>
        <w:t>improved</w:t>
      </w:r>
      <w:r w:rsidRPr="00146285">
        <w:rPr>
          <w:sz w:val="28"/>
        </w:rPr>
        <w:t xml:space="preserve"> to the general public</w:t>
      </w:r>
      <w:r w:rsidR="008B38EF">
        <w:rPr>
          <w:sz w:val="28"/>
        </w:rPr>
        <w:t>.</w:t>
      </w:r>
    </w:p>
    <w:p w14:paraId="45E3EBF7" w14:textId="77777777" w:rsidR="00AF4704" w:rsidRDefault="00AF4704">
      <w:pPr>
        <w:rPr>
          <w:sz w:val="28"/>
        </w:rPr>
      </w:pPr>
    </w:p>
    <w:p w14:paraId="721418FD" w14:textId="56E2625A" w:rsidR="00EB0D94" w:rsidRDefault="002E0DA9">
      <w:pPr>
        <w:rPr>
          <w:sz w:val="28"/>
        </w:rPr>
      </w:pPr>
      <w:r>
        <w:rPr>
          <w:sz w:val="28"/>
        </w:rPr>
        <w:t>Regards</w:t>
      </w:r>
    </w:p>
    <w:p w14:paraId="080F8DA9" w14:textId="77777777" w:rsidR="002E0DA9" w:rsidRDefault="002E0DA9">
      <w:pPr>
        <w:rPr>
          <w:sz w:val="28"/>
        </w:rPr>
      </w:pPr>
    </w:p>
    <w:p w14:paraId="57BA47A9" w14:textId="3D023C1A" w:rsidR="002E0DA9" w:rsidRPr="008D4B2C" w:rsidRDefault="00C227F4">
      <w:pPr>
        <w:rPr>
          <w:rFonts w:ascii="Bradley Hand ITC" w:hAnsi="Bradley Hand ITC"/>
          <w:b/>
          <w:sz w:val="44"/>
          <w:szCs w:val="44"/>
        </w:rPr>
      </w:pPr>
      <w:r>
        <w:rPr>
          <w:rFonts w:ascii="Bradley Hand ITC" w:hAnsi="Bradley Hand ITC"/>
          <w:b/>
          <w:sz w:val="44"/>
          <w:szCs w:val="44"/>
        </w:rPr>
        <w:t>Ryan Slack</w:t>
      </w:r>
    </w:p>
    <w:p w14:paraId="205C123C" w14:textId="22DD4F0E" w:rsidR="002E0DA9" w:rsidRDefault="008D4B2C" w:rsidP="002E0DA9">
      <w:pPr>
        <w:rPr>
          <w:sz w:val="28"/>
        </w:rPr>
      </w:pPr>
      <w:r>
        <w:rPr>
          <w:sz w:val="28"/>
        </w:rPr>
        <w:t xml:space="preserve">Mr </w:t>
      </w:r>
      <w:r w:rsidR="00C227F4">
        <w:rPr>
          <w:sz w:val="28"/>
        </w:rPr>
        <w:t>R. Slack</w:t>
      </w:r>
      <w:r w:rsidR="00BF2692">
        <w:rPr>
          <w:sz w:val="28"/>
        </w:rPr>
        <w:t xml:space="preserve"> cert Arb L2 (ABC)</w:t>
      </w:r>
    </w:p>
    <w:p w14:paraId="07345A99" w14:textId="77777777" w:rsidR="008D4B2C" w:rsidRDefault="008D4B2C" w:rsidP="002E0DA9">
      <w:pPr>
        <w:rPr>
          <w:sz w:val="28"/>
        </w:rPr>
      </w:pPr>
    </w:p>
    <w:p w14:paraId="7E84480A" w14:textId="77777777" w:rsidR="002E0DA9" w:rsidRDefault="002E0DA9">
      <w:pPr>
        <w:rPr>
          <w:sz w:val="28"/>
        </w:rPr>
      </w:pPr>
    </w:p>
    <w:sectPr w:rsidR="002E0DA9" w:rsidSect="00A121F9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EC8AC" w14:textId="77777777" w:rsidR="00701A77" w:rsidRDefault="00701A77">
      <w:r>
        <w:separator/>
      </w:r>
    </w:p>
  </w:endnote>
  <w:endnote w:type="continuationSeparator" w:id="0">
    <w:p w14:paraId="6348003C" w14:textId="77777777" w:rsidR="00701A77" w:rsidRDefault="00701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anmond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8134A" w14:textId="77777777" w:rsidR="00701A77" w:rsidRDefault="00701A77">
      <w:r>
        <w:separator/>
      </w:r>
    </w:p>
  </w:footnote>
  <w:footnote w:type="continuationSeparator" w:id="0">
    <w:p w14:paraId="34AA65CF" w14:textId="77777777" w:rsidR="00701A77" w:rsidRDefault="00701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0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686974">
    <w:abstractNumId w:val="9"/>
  </w:num>
  <w:num w:numId="2" w16cid:durableId="2025011717">
    <w:abstractNumId w:val="8"/>
  </w:num>
  <w:num w:numId="3" w16cid:durableId="2052653991">
    <w:abstractNumId w:val="7"/>
  </w:num>
  <w:num w:numId="4" w16cid:durableId="1311667615">
    <w:abstractNumId w:val="6"/>
  </w:num>
  <w:num w:numId="5" w16cid:durableId="805661181">
    <w:abstractNumId w:val="5"/>
  </w:num>
  <w:num w:numId="6" w16cid:durableId="515538606">
    <w:abstractNumId w:val="4"/>
  </w:num>
  <w:num w:numId="7" w16cid:durableId="1461877099">
    <w:abstractNumId w:val="3"/>
  </w:num>
  <w:num w:numId="8" w16cid:durableId="2130925785">
    <w:abstractNumId w:val="2"/>
  </w:num>
  <w:num w:numId="9" w16cid:durableId="278031621">
    <w:abstractNumId w:val="1"/>
  </w:num>
  <w:num w:numId="10" w16cid:durableId="2082634463">
    <w:abstractNumId w:val="0"/>
  </w:num>
  <w:num w:numId="11" w16cid:durableId="793643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87852"/>
    <w:rsid w:val="000A4535"/>
    <w:rsid w:val="00146285"/>
    <w:rsid w:val="0016730F"/>
    <w:rsid w:val="00193615"/>
    <w:rsid w:val="002129D5"/>
    <w:rsid w:val="002353E8"/>
    <w:rsid w:val="002905A7"/>
    <w:rsid w:val="002A2F95"/>
    <w:rsid w:val="002B2504"/>
    <w:rsid w:val="002B6743"/>
    <w:rsid w:val="002E0DA9"/>
    <w:rsid w:val="00302AA0"/>
    <w:rsid w:val="0034689E"/>
    <w:rsid w:val="00371583"/>
    <w:rsid w:val="00374076"/>
    <w:rsid w:val="003A13B1"/>
    <w:rsid w:val="003D4C97"/>
    <w:rsid w:val="003F3942"/>
    <w:rsid w:val="00411AD1"/>
    <w:rsid w:val="004219D4"/>
    <w:rsid w:val="00423321"/>
    <w:rsid w:val="00440CD7"/>
    <w:rsid w:val="004613D4"/>
    <w:rsid w:val="004632DF"/>
    <w:rsid w:val="00475550"/>
    <w:rsid w:val="00475866"/>
    <w:rsid w:val="00483C19"/>
    <w:rsid w:val="004A6BBF"/>
    <w:rsid w:val="004C4048"/>
    <w:rsid w:val="005042CF"/>
    <w:rsid w:val="005219FE"/>
    <w:rsid w:val="00521E0E"/>
    <w:rsid w:val="005232F0"/>
    <w:rsid w:val="00553EF6"/>
    <w:rsid w:val="0056619D"/>
    <w:rsid w:val="005730EE"/>
    <w:rsid w:val="0057544E"/>
    <w:rsid w:val="0058487C"/>
    <w:rsid w:val="005B30F4"/>
    <w:rsid w:val="005B4FCD"/>
    <w:rsid w:val="0061252E"/>
    <w:rsid w:val="006368F1"/>
    <w:rsid w:val="00645236"/>
    <w:rsid w:val="00646AB6"/>
    <w:rsid w:val="00683084"/>
    <w:rsid w:val="00687EAA"/>
    <w:rsid w:val="006C2382"/>
    <w:rsid w:val="006E6ABF"/>
    <w:rsid w:val="00701A77"/>
    <w:rsid w:val="007368D4"/>
    <w:rsid w:val="00790562"/>
    <w:rsid w:val="007D7C6E"/>
    <w:rsid w:val="007F09B4"/>
    <w:rsid w:val="0080214D"/>
    <w:rsid w:val="008163F2"/>
    <w:rsid w:val="008546D6"/>
    <w:rsid w:val="008A4124"/>
    <w:rsid w:val="008A5DD3"/>
    <w:rsid w:val="008B38EF"/>
    <w:rsid w:val="008B5DDB"/>
    <w:rsid w:val="008C6A80"/>
    <w:rsid w:val="008D0525"/>
    <w:rsid w:val="008D4B2C"/>
    <w:rsid w:val="008F393B"/>
    <w:rsid w:val="009C117C"/>
    <w:rsid w:val="00A121F9"/>
    <w:rsid w:val="00AF1C62"/>
    <w:rsid w:val="00AF4704"/>
    <w:rsid w:val="00B0161C"/>
    <w:rsid w:val="00B22DAA"/>
    <w:rsid w:val="00B46470"/>
    <w:rsid w:val="00B6390A"/>
    <w:rsid w:val="00B833ED"/>
    <w:rsid w:val="00B924A1"/>
    <w:rsid w:val="00BF2692"/>
    <w:rsid w:val="00C154FD"/>
    <w:rsid w:val="00C227F4"/>
    <w:rsid w:val="00C42C5B"/>
    <w:rsid w:val="00C46BB5"/>
    <w:rsid w:val="00C834A1"/>
    <w:rsid w:val="00D0216E"/>
    <w:rsid w:val="00D022AF"/>
    <w:rsid w:val="00D41A75"/>
    <w:rsid w:val="00DE051D"/>
    <w:rsid w:val="00E54303"/>
    <w:rsid w:val="00E85386"/>
    <w:rsid w:val="00EB0D94"/>
    <w:rsid w:val="00ED7326"/>
    <w:rsid w:val="00F67466"/>
    <w:rsid w:val="00F70E00"/>
    <w:rsid w:val="00FB3945"/>
    <w:rsid w:val="00FB3B88"/>
    <w:rsid w:val="00FE6BE5"/>
    <w:rsid w:val="00FF111D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8</TotalTime>
  <Pages>6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Ryan Slack</cp:lastModifiedBy>
  <cp:revision>2</cp:revision>
  <cp:lastPrinted>2014-04-15T20:02:00Z</cp:lastPrinted>
  <dcterms:created xsi:type="dcterms:W3CDTF">2023-08-13T07:32:00Z</dcterms:created>
  <dcterms:modified xsi:type="dcterms:W3CDTF">2023-08-13T07:32:00Z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