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CAA5" w14:textId="0212E706" w:rsidR="005042CF" w:rsidRPr="00553EF6" w:rsidRDefault="00105237" w:rsidP="00105237">
      <w:pPr>
        <w:rPr>
          <w:rFonts w:ascii="Arial Black" w:hAnsi="Arial Black"/>
          <w:bCs/>
          <w:sz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5523ACD" wp14:editId="6DB0A7EA">
            <wp:simplePos x="0" y="0"/>
            <wp:positionH relativeFrom="margin">
              <wp:posOffset>882650</wp:posOffset>
            </wp:positionH>
            <wp:positionV relativeFrom="paragraph">
              <wp:posOffset>147955</wp:posOffset>
            </wp:positionV>
            <wp:extent cx="4570730" cy="1294130"/>
            <wp:effectExtent l="0" t="0" r="1270" b="127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73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B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031836A4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031836A4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296DEC2E" w:rsidR="008163F2" w:rsidRPr="00C46BB5" w:rsidRDefault="00553EF6" w:rsidP="00C46BB5">
      <w:pPr>
        <w:pStyle w:val="Heading8"/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 xml:space="preserve">Date: </w:t>
      </w:r>
      <w:r w:rsidR="00105237">
        <w:rPr>
          <w:sz w:val="28"/>
        </w:rPr>
        <w:t>5</w:t>
      </w:r>
      <w:r w:rsidR="004E5F7B" w:rsidRPr="004E5F7B">
        <w:rPr>
          <w:sz w:val="28"/>
          <w:vertAlign w:val="superscript"/>
        </w:rPr>
        <w:t>th</w:t>
      </w:r>
      <w:r w:rsidR="004E5F7B">
        <w:rPr>
          <w:sz w:val="28"/>
        </w:rPr>
        <w:t xml:space="preserve"> </w:t>
      </w:r>
      <w:r w:rsidR="00105237">
        <w:rPr>
          <w:sz w:val="28"/>
        </w:rPr>
        <w:t>August</w:t>
      </w:r>
      <w:r w:rsidR="004E5F7B">
        <w:rPr>
          <w:sz w:val="28"/>
        </w:rPr>
        <w:t xml:space="preserve"> </w:t>
      </w:r>
      <w:r w:rsidR="00302AA0">
        <w:rPr>
          <w:sz w:val="28"/>
        </w:rPr>
        <w:t>202</w:t>
      </w:r>
      <w:r w:rsidR="00105237">
        <w:rPr>
          <w:sz w:val="28"/>
        </w:rPr>
        <w:t>3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220A29E4" w14:textId="77777777" w:rsidR="004E5F7B" w:rsidRDefault="004E5F7B" w:rsidP="00FF111D">
      <w:pPr>
        <w:jc w:val="left"/>
        <w:rPr>
          <w:sz w:val="28"/>
        </w:rPr>
      </w:pPr>
      <w:r>
        <w:rPr>
          <w:sz w:val="28"/>
        </w:rPr>
        <w:t>Mr D Craddock</w:t>
      </w:r>
    </w:p>
    <w:p w14:paraId="0B01F27B" w14:textId="03F01274" w:rsidR="00440CD7" w:rsidRDefault="0057544E" w:rsidP="00FF111D">
      <w:pPr>
        <w:jc w:val="left"/>
        <w:rPr>
          <w:sz w:val="28"/>
        </w:rPr>
      </w:pPr>
      <w:r>
        <w:rPr>
          <w:sz w:val="28"/>
        </w:rPr>
        <w:t>1</w:t>
      </w:r>
      <w:r w:rsidR="004E5F7B">
        <w:rPr>
          <w:sz w:val="28"/>
        </w:rPr>
        <w:t xml:space="preserve"> St Anne’s Mews</w:t>
      </w:r>
    </w:p>
    <w:p w14:paraId="7FD962CC" w14:textId="4B4B4F6E" w:rsidR="00553EF6" w:rsidRDefault="004E5F7B" w:rsidP="00FF111D">
      <w:pPr>
        <w:jc w:val="left"/>
        <w:rPr>
          <w:sz w:val="28"/>
        </w:rPr>
      </w:pPr>
      <w:r>
        <w:rPr>
          <w:sz w:val="28"/>
        </w:rPr>
        <w:t>Heywood OL10 1HQ</w:t>
      </w:r>
      <w:r w:rsidR="00553EF6"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5B587A9A" w14:textId="34D24EDE" w:rsidR="0080214D" w:rsidRDefault="0080214D" w:rsidP="00553EF6">
      <w:pPr>
        <w:rPr>
          <w:b/>
          <w:sz w:val="28"/>
        </w:rPr>
      </w:pPr>
      <w:r w:rsidRPr="003F3942">
        <w:rPr>
          <w:b/>
          <w:sz w:val="28"/>
        </w:rPr>
        <w:t>Trees in question</w:t>
      </w:r>
      <w:r w:rsidR="00193615">
        <w:rPr>
          <w:b/>
          <w:sz w:val="28"/>
        </w:rPr>
        <w:t xml:space="preserve"> </w:t>
      </w:r>
      <w:r w:rsidR="00193615" w:rsidRPr="00193615">
        <w:rPr>
          <w:b/>
          <w:sz w:val="28"/>
        </w:rPr>
        <w:t>subject to Tree Preservation Order</w:t>
      </w:r>
      <w:r w:rsidR="004E5F7B">
        <w:rPr>
          <w:b/>
          <w:sz w:val="28"/>
        </w:rPr>
        <w:t xml:space="preserve"> 212</w:t>
      </w:r>
    </w:p>
    <w:p w14:paraId="45CF4228" w14:textId="3B29DB70" w:rsidR="003F3942" w:rsidRDefault="003F3942" w:rsidP="00553EF6">
      <w:pPr>
        <w:rPr>
          <w:b/>
          <w:sz w:val="28"/>
        </w:rPr>
      </w:pPr>
    </w:p>
    <w:p w14:paraId="7834B25E" w14:textId="77777777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Site visit, arboricultural inspection, photography and report.</w:t>
      </w:r>
    </w:p>
    <w:p w14:paraId="2015657E" w14:textId="30B4C547" w:rsidR="00475550" w:rsidRDefault="00105237" w:rsidP="00475550">
      <w:pPr>
        <w:rPr>
          <w:sz w:val="28"/>
        </w:rPr>
      </w:pPr>
      <w:r w:rsidRPr="00105237">
        <w:rPr>
          <w:noProof/>
          <w:sz w:val="28"/>
        </w:rPr>
        <w:lastRenderedPageBreak/>
        <w:drawing>
          <wp:inline distT="0" distB="0" distL="0" distR="0" wp14:anchorId="2201087D" wp14:editId="05CF72B4">
            <wp:extent cx="6332220" cy="4015105"/>
            <wp:effectExtent l="0" t="0" r="0" b="4445"/>
            <wp:docPr id="1496318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3186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86946" w14:textId="77777777" w:rsidR="00105237" w:rsidRPr="00475550" w:rsidRDefault="00105237" w:rsidP="00475550">
      <w:pPr>
        <w:rPr>
          <w:sz w:val="28"/>
        </w:rPr>
      </w:pPr>
    </w:p>
    <w:p w14:paraId="6FE35455" w14:textId="77777777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 in question</w:t>
      </w:r>
    </w:p>
    <w:p w14:paraId="7F273E9B" w14:textId="77777777" w:rsidR="00475550" w:rsidRPr="00475550" w:rsidRDefault="00475550" w:rsidP="00475550">
      <w:pPr>
        <w:rPr>
          <w:sz w:val="28"/>
        </w:rPr>
      </w:pPr>
    </w:p>
    <w:p w14:paraId="1F99B8B8" w14:textId="40906F8C" w:rsidR="00475550" w:rsidRDefault="00475550" w:rsidP="00475550">
      <w:pPr>
        <w:rPr>
          <w:sz w:val="28"/>
        </w:rPr>
      </w:pPr>
      <w:r>
        <w:rPr>
          <w:sz w:val="28"/>
        </w:rPr>
        <w:t>T</w:t>
      </w:r>
      <w:r w:rsidR="004E5F7B">
        <w:rPr>
          <w:sz w:val="28"/>
        </w:rPr>
        <w:t>1 Ash (</w:t>
      </w:r>
      <w:r w:rsidR="004E5F7B" w:rsidRPr="004E5F7B">
        <w:rPr>
          <w:sz w:val="28"/>
        </w:rPr>
        <w:t>Fraxinus excelsior</w:t>
      </w:r>
      <w:r w:rsidR="004E5F7B">
        <w:rPr>
          <w:sz w:val="28"/>
        </w:rPr>
        <w:t xml:space="preserve"> ) </w:t>
      </w:r>
      <w:r w:rsidRPr="00475550">
        <w:rPr>
          <w:sz w:val="28"/>
        </w:rPr>
        <w:t>Mature tree approximately 1</w:t>
      </w:r>
      <w:r w:rsidR="004E5F7B">
        <w:rPr>
          <w:sz w:val="28"/>
        </w:rPr>
        <w:t>8</w:t>
      </w:r>
      <w:r w:rsidRPr="00475550">
        <w:rPr>
          <w:sz w:val="28"/>
        </w:rPr>
        <w:t xml:space="preserve"> meters high with </w:t>
      </w:r>
      <w:r>
        <w:rPr>
          <w:sz w:val="28"/>
        </w:rPr>
        <w:t xml:space="preserve">a </w:t>
      </w:r>
      <w:r w:rsidR="00C42C5B">
        <w:rPr>
          <w:sz w:val="28"/>
        </w:rPr>
        <w:t>good even</w:t>
      </w:r>
      <w:r>
        <w:rPr>
          <w:sz w:val="28"/>
        </w:rPr>
        <w:t xml:space="preserve"> spread</w:t>
      </w:r>
      <w:r w:rsidRPr="00475550">
        <w:rPr>
          <w:sz w:val="28"/>
        </w:rPr>
        <w:t xml:space="preserve"> crown Referenced T</w:t>
      </w:r>
      <w:r w:rsidR="004E5F7B">
        <w:rPr>
          <w:sz w:val="28"/>
        </w:rPr>
        <w:t>1</w:t>
      </w:r>
      <w:r w:rsidRPr="00475550">
        <w:rPr>
          <w:sz w:val="28"/>
        </w:rPr>
        <w:t xml:space="preserve"> on the plan</w:t>
      </w:r>
      <w:r w:rsidR="004E5F7B">
        <w:rPr>
          <w:sz w:val="28"/>
        </w:rPr>
        <w:t>,</w:t>
      </w:r>
      <w:r>
        <w:rPr>
          <w:sz w:val="28"/>
        </w:rPr>
        <w:t xml:space="preserve"> annotated photography</w:t>
      </w:r>
      <w:r w:rsidR="004E5F7B">
        <w:rPr>
          <w:sz w:val="28"/>
        </w:rPr>
        <w:t xml:space="preserve"> and TPO </w:t>
      </w:r>
      <w:r w:rsidR="00A0377F">
        <w:rPr>
          <w:sz w:val="28"/>
        </w:rPr>
        <w:t>schedule</w:t>
      </w:r>
    </w:p>
    <w:p w14:paraId="675040C9" w14:textId="7382FC97" w:rsidR="00475550" w:rsidRPr="00475550" w:rsidRDefault="00475550" w:rsidP="00475550">
      <w:pPr>
        <w:rPr>
          <w:sz w:val="28"/>
        </w:rPr>
      </w:pPr>
      <w:r>
        <w:rPr>
          <w:sz w:val="28"/>
        </w:rPr>
        <w:t>T</w:t>
      </w:r>
      <w:r w:rsidR="004E5F7B">
        <w:rPr>
          <w:sz w:val="28"/>
        </w:rPr>
        <w:t>2</w:t>
      </w:r>
      <w:r>
        <w:rPr>
          <w:sz w:val="28"/>
        </w:rPr>
        <w:t xml:space="preserve"> </w:t>
      </w:r>
      <w:r w:rsidR="0057544E">
        <w:rPr>
          <w:sz w:val="28"/>
        </w:rPr>
        <w:t>Lime</w:t>
      </w:r>
      <w:r>
        <w:rPr>
          <w:sz w:val="28"/>
        </w:rPr>
        <w:t xml:space="preserve"> tree </w:t>
      </w:r>
      <w:r w:rsidR="0057544E" w:rsidRPr="0057544E">
        <w:rPr>
          <w:sz w:val="28"/>
        </w:rPr>
        <w:t>(Tilia x europaea)</w:t>
      </w:r>
      <w:r>
        <w:rPr>
          <w:sz w:val="28"/>
        </w:rPr>
        <w:t xml:space="preserve"> </w:t>
      </w:r>
      <w:r w:rsidR="0057544E">
        <w:rPr>
          <w:sz w:val="28"/>
        </w:rPr>
        <w:t>semi</w:t>
      </w:r>
      <w:r>
        <w:rPr>
          <w:sz w:val="28"/>
        </w:rPr>
        <w:t xml:space="preserve"> mature approximately 1</w:t>
      </w:r>
      <w:r w:rsidR="00105237">
        <w:rPr>
          <w:sz w:val="28"/>
        </w:rPr>
        <w:t>7</w:t>
      </w:r>
      <w:r>
        <w:rPr>
          <w:sz w:val="28"/>
        </w:rPr>
        <w:t xml:space="preserve"> meters high</w:t>
      </w:r>
      <w:r w:rsidR="0057544E" w:rsidRPr="0057544E">
        <w:t xml:space="preserve"> </w:t>
      </w:r>
      <w:r w:rsidR="0057544E" w:rsidRPr="0057544E">
        <w:rPr>
          <w:sz w:val="28"/>
        </w:rPr>
        <w:t>Referenced T</w:t>
      </w:r>
      <w:r w:rsidR="00694F24">
        <w:rPr>
          <w:sz w:val="28"/>
        </w:rPr>
        <w:t>1</w:t>
      </w:r>
      <w:r w:rsidR="0057544E" w:rsidRPr="0057544E">
        <w:rPr>
          <w:sz w:val="28"/>
        </w:rPr>
        <w:t xml:space="preserve"> on the plan</w:t>
      </w:r>
      <w:r w:rsidR="004E5F7B">
        <w:rPr>
          <w:sz w:val="28"/>
        </w:rPr>
        <w:t xml:space="preserve">, </w:t>
      </w:r>
      <w:r w:rsidR="0057544E" w:rsidRPr="0057544E">
        <w:rPr>
          <w:sz w:val="28"/>
        </w:rPr>
        <w:t>annotated photography</w:t>
      </w:r>
      <w:r w:rsidR="004E5F7B">
        <w:rPr>
          <w:sz w:val="28"/>
        </w:rPr>
        <w:t xml:space="preserve"> and TPO </w:t>
      </w:r>
      <w:r w:rsidR="00A0377F">
        <w:rPr>
          <w:sz w:val="28"/>
        </w:rPr>
        <w:t>schedule</w:t>
      </w:r>
    </w:p>
    <w:p w14:paraId="0CD245F9" w14:textId="77777777" w:rsidR="00475550" w:rsidRPr="00475550" w:rsidRDefault="00475550" w:rsidP="00475550">
      <w:pPr>
        <w:rPr>
          <w:sz w:val="28"/>
        </w:rPr>
      </w:pPr>
    </w:p>
    <w:p w14:paraId="6A840973" w14:textId="77777777" w:rsidR="00105237" w:rsidRDefault="00105237" w:rsidP="00475550">
      <w:pPr>
        <w:rPr>
          <w:b/>
          <w:bCs/>
          <w:sz w:val="28"/>
        </w:rPr>
      </w:pPr>
    </w:p>
    <w:p w14:paraId="41330B62" w14:textId="4D2DA0F1" w:rsid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268FD946" w14:textId="77777777" w:rsidR="004E5F7B" w:rsidRPr="00105237" w:rsidRDefault="004E5F7B" w:rsidP="00475550">
      <w:pPr>
        <w:rPr>
          <w:b/>
          <w:bCs/>
          <w:sz w:val="28"/>
          <w:szCs w:val="28"/>
        </w:rPr>
      </w:pPr>
    </w:p>
    <w:p w14:paraId="19302863" w14:textId="254AED4C" w:rsidR="00105237" w:rsidRPr="00105237" w:rsidRDefault="00A0377F" w:rsidP="00105237">
      <w:pPr>
        <w:rPr>
          <w:rFonts w:cs="Arial"/>
          <w:sz w:val="28"/>
          <w:szCs w:val="28"/>
        </w:rPr>
      </w:pPr>
      <w:r w:rsidRPr="00105237">
        <w:rPr>
          <w:sz w:val="28"/>
          <w:szCs w:val="28"/>
        </w:rPr>
        <w:t xml:space="preserve">The Ash (T1) </w:t>
      </w:r>
      <w:r w:rsidR="00105237" w:rsidRPr="00105237">
        <w:rPr>
          <w:sz w:val="28"/>
          <w:szCs w:val="28"/>
        </w:rPr>
        <w:t>A mature Ash tree</w:t>
      </w:r>
      <w:r w:rsidR="00105237">
        <w:rPr>
          <w:sz w:val="28"/>
          <w:szCs w:val="28"/>
        </w:rPr>
        <w:t xml:space="preserve"> situated within very close proximity of property and highways.</w:t>
      </w:r>
      <w:r w:rsidR="00105237" w:rsidRPr="00105237">
        <w:rPr>
          <w:sz w:val="28"/>
          <w:szCs w:val="28"/>
        </w:rPr>
        <w:t xml:space="preserve"> </w:t>
      </w:r>
      <w:r w:rsidR="00105237" w:rsidRPr="00105237">
        <w:rPr>
          <w:rFonts w:cs="Arial"/>
          <w:sz w:val="28"/>
          <w:szCs w:val="28"/>
        </w:rPr>
        <w:t>I strongly recommend the removal of T</w:t>
      </w:r>
      <w:r w:rsidR="00694F24">
        <w:rPr>
          <w:rFonts w:cs="Arial"/>
          <w:sz w:val="28"/>
          <w:szCs w:val="28"/>
        </w:rPr>
        <w:t>1</w:t>
      </w:r>
      <w:r w:rsidR="00105237" w:rsidRPr="00105237">
        <w:rPr>
          <w:rFonts w:cs="Arial"/>
          <w:sz w:val="28"/>
          <w:szCs w:val="28"/>
        </w:rPr>
        <w:t xml:space="preserve"> (Ash) due to succumbing to the Ash die back disease. Unfortunately, there is no known cure for the disease and the trees health will begin to diminish more in the future. </w:t>
      </w:r>
    </w:p>
    <w:p w14:paraId="678A1BEE" w14:textId="7A12C2FB" w:rsidR="00105237" w:rsidRPr="00105237" w:rsidRDefault="00105237" w:rsidP="00105237">
      <w:pPr>
        <w:rPr>
          <w:rFonts w:cs="Arial"/>
          <w:sz w:val="28"/>
          <w:szCs w:val="28"/>
        </w:rPr>
      </w:pPr>
      <w:r w:rsidRPr="00105237">
        <w:rPr>
          <w:rFonts w:cs="Arial"/>
          <w:sz w:val="28"/>
          <w:szCs w:val="28"/>
        </w:rPr>
        <w:t>Mr</w:t>
      </w:r>
      <w:r>
        <w:rPr>
          <w:rFonts w:cs="Arial"/>
          <w:sz w:val="28"/>
          <w:szCs w:val="28"/>
        </w:rPr>
        <w:t xml:space="preserve"> Craddock </w:t>
      </w:r>
      <w:r w:rsidRPr="00105237">
        <w:rPr>
          <w:rFonts w:cs="Arial"/>
          <w:sz w:val="28"/>
          <w:szCs w:val="28"/>
        </w:rPr>
        <w:t xml:space="preserve">also agrees to replant three new trees if permission is granted for the removal. </w:t>
      </w:r>
    </w:p>
    <w:p w14:paraId="3A2C7EA2" w14:textId="385E5B9E" w:rsidR="00A0377F" w:rsidRDefault="00A0377F" w:rsidP="00475550">
      <w:pPr>
        <w:rPr>
          <w:sz w:val="28"/>
        </w:rPr>
      </w:pPr>
    </w:p>
    <w:p w14:paraId="5E4877E1" w14:textId="191AF4C2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The tree</w:t>
      </w:r>
      <w:r w:rsidR="004E5F7B">
        <w:rPr>
          <w:sz w:val="28"/>
        </w:rPr>
        <w:t xml:space="preserve"> T2 is</w:t>
      </w:r>
      <w:r>
        <w:rPr>
          <w:sz w:val="28"/>
        </w:rPr>
        <w:t xml:space="preserve"> </w:t>
      </w:r>
      <w:r w:rsidR="004E5F7B">
        <w:rPr>
          <w:sz w:val="28"/>
        </w:rPr>
        <w:t>very</w:t>
      </w:r>
      <w:r w:rsidR="0057544E">
        <w:rPr>
          <w:sz w:val="28"/>
        </w:rPr>
        <w:t xml:space="preserve"> dense </w:t>
      </w:r>
      <w:r w:rsidR="004E5F7B">
        <w:rPr>
          <w:sz w:val="28"/>
        </w:rPr>
        <w:t>and close to</w:t>
      </w:r>
      <w:r w:rsidR="0057544E">
        <w:rPr>
          <w:sz w:val="28"/>
        </w:rPr>
        <w:t xml:space="preserve"> the property thereby blocking light into the garden</w:t>
      </w:r>
      <w:r w:rsidR="004E5F7B">
        <w:rPr>
          <w:sz w:val="28"/>
        </w:rPr>
        <w:t>, the tree is encroaching on the house</w:t>
      </w:r>
      <w:r w:rsidR="00A0377F">
        <w:rPr>
          <w:sz w:val="28"/>
        </w:rPr>
        <w:t>.</w:t>
      </w:r>
    </w:p>
    <w:p w14:paraId="1D2BE54E" w14:textId="77777777" w:rsidR="00475550" w:rsidRPr="00475550" w:rsidRDefault="00475550" w:rsidP="00475550">
      <w:pPr>
        <w:rPr>
          <w:sz w:val="28"/>
        </w:rPr>
      </w:pPr>
    </w:p>
    <w:p w14:paraId="3808B0C3" w14:textId="77777777" w:rsidR="00475550" w:rsidRPr="000A4535" w:rsidRDefault="00475550" w:rsidP="00475550">
      <w:pPr>
        <w:rPr>
          <w:b/>
          <w:bCs/>
          <w:sz w:val="28"/>
        </w:rPr>
      </w:pPr>
      <w:r w:rsidRPr="000A4535">
        <w:rPr>
          <w:b/>
          <w:bCs/>
          <w:sz w:val="28"/>
        </w:rPr>
        <w:t>Recommendation</w:t>
      </w:r>
    </w:p>
    <w:p w14:paraId="4071F0FF" w14:textId="77777777" w:rsidR="00475550" w:rsidRPr="00475550" w:rsidRDefault="00475550" w:rsidP="00475550">
      <w:pPr>
        <w:rPr>
          <w:sz w:val="28"/>
        </w:rPr>
      </w:pPr>
    </w:p>
    <w:p w14:paraId="75256AF1" w14:textId="377D1A91" w:rsidR="008B38EF" w:rsidRDefault="008B38EF" w:rsidP="00475550">
      <w:pPr>
        <w:rPr>
          <w:sz w:val="28"/>
        </w:rPr>
      </w:pPr>
      <w:r>
        <w:rPr>
          <w:sz w:val="28"/>
        </w:rPr>
        <w:t>T</w:t>
      </w:r>
      <w:r w:rsidR="00A0377F">
        <w:rPr>
          <w:sz w:val="28"/>
        </w:rPr>
        <w:t>1</w:t>
      </w:r>
      <w:r>
        <w:rPr>
          <w:sz w:val="28"/>
        </w:rPr>
        <w:t xml:space="preserve"> </w:t>
      </w:r>
      <w:r w:rsidR="00105237">
        <w:rPr>
          <w:sz w:val="28"/>
        </w:rPr>
        <w:t>Tree removal, replant 3 new trees.</w:t>
      </w:r>
    </w:p>
    <w:p w14:paraId="7326B271" w14:textId="2A8425AD" w:rsidR="00146285" w:rsidRDefault="008B38EF" w:rsidP="00475550">
      <w:pPr>
        <w:rPr>
          <w:sz w:val="28"/>
        </w:rPr>
      </w:pPr>
      <w:r>
        <w:rPr>
          <w:sz w:val="28"/>
        </w:rPr>
        <w:lastRenderedPageBreak/>
        <w:t>T</w:t>
      </w:r>
      <w:r w:rsidR="00A0377F">
        <w:rPr>
          <w:sz w:val="28"/>
        </w:rPr>
        <w:t xml:space="preserve">2 Side reduction on the crown by </w:t>
      </w:r>
      <w:r w:rsidR="00105237">
        <w:rPr>
          <w:sz w:val="28"/>
        </w:rPr>
        <w:t>1-2</w:t>
      </w:r>
      <w:r w:rsidR="00A0377F">
        <w:rPr>
          <w:sz w:val="28"/>
        </w:rPr>
        <w:t xml:space="preserve"> meters to give some clearance from the house</w:t>
      </w:r>
      <w:r w:rsidR="00105237">
        <w:rPr>
          <w:sz w:val="28"/>
        </w:rPr>
        <w:t>. Crown thin by 15%.</w:t>
      </w:r>
    </w:p>
    <w:p w14:paraId="2B32EF8E" w14:textId="5C1CD1CF" w:rsidR="008B38EF" w:rsidRDefault="008B38EF" w:rsidP="00475550">
      <w:pPr>
        <w:rPr>
          <w:sz w:val="28"/>
        </w:rPr>
      </w:pPr>
    </w:p>
    <w:p w14:paraId="58A9C704" w14:textId="3BBDC946" w:rsidR="008B38EF" w:rsidRDefault="00105237" w:rsidP="00475550">
      <w:pPr>
        <w:rPr>
          <w:sz w:val="28"/>
        </w:rPr>
      </w:pPr>
      <w:r>
        <w:rPr>
          <w:sz w:val="28"/>
        </w:rPr>
        <w:t>T2</w:t>
      </w:r>
      <w:r w:rsidR="008B38EF">
        <w:rPr>
          <w:sz w:val="28"/>
        </w:rPr>
        <w:t xml:space="preserve"> health should not be affected these works.</w:t>
      </w:r>
    </w:p>
    <w:p w14:paraId="3AE7E4AB" w14:textId="77777777" w:rsidR="00146285" w:rsidRDefault="00146285" w:rsidP="00475550">
      <w:pPr>
        <w:rPr>
          <w:sz w:val="28"/>
        </w:rPr>
      </w:pPr>
    </w:p>
    <w:p w14:paraId="583B7F4B" w14:textId="61C4401A" w:rsidR="00475550" w:rsidRPr="00475550" w:rsidRDefault="00146285" w:rsidP="00475550">
      <w:pPr>
        <w:rPr>
          <w:sz w:val="28"/>
        </w:rPr>
      </w:pPr>
      <w:r w:rsidRPr="00146285">
        <w:rPr>
          <w:sz w:val="28"/>
        </w:rPr>
        <w:t>Amenity value would be</w:t>
      </w:r>
      <w:r w:rsidR="00A0377F">
        <w:rPr>
          <w:sz w:val="28"/>
        </w:rPr>
        <w:t xml:space="preserve"> unaffected</w:t>
      </w:r>
      <w:r w:rsidRPr="00146285">
        <w:rPr>
          <w:sz w:val="28"/>
        </w:rPr>
        <w:t xml:space="preserve"> to the general public</w:t>
      </w:r>
      <w:r w:rsidR="008B38EF">
        <w:rPr>
          <w:sz w:val="28"/>
        </w:rPr>
        <w:t>.</w:t>
      </w:r>
    </w:p>
    <w:p w14:paraId="45E3EBF7" w14:textId="2BFCE4EC" w:rsidR="00AF4704" w:rsidRDefault="00105237">
      <w:pPr>
        <w:rPr>
          <w:sz w:val="28"/>
        </w:rPr>
      </w:pPr>
      <w:r>
        <w:rPr>
          <w:noProof/>
        </w:rPr>
        <w:drawing>
          <wp:inline distT="0" distB="0" distL="0" distR="0" wp14:anchorId="1FE6F399" wp14:editId="7A1C0175">
            <wp:extent cx="4580952" cy="6085714"/>
            <wp:effectExtent l="0" t="0" r="0" b="0"/>
            <wp:docPr id="85882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829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6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D9852" w14:textId="77777777" w:rsidR="00105237" w:rsidRDefault="00105237">
      <w:pPr>
        <w:rPr>
          <w:sz w:val="28"/>
        </w:rPr>
      </w:pPr>
    </w:p>
    <w:p w14:paraId="3357055B" w14:textId="5B3E4472" w:rsidR="00105237" w:rsidRDefault="00105237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7ED4BCF3" wp14:editId="4261B9ED">
            <wp:extent cx="4571429" cy="6057143"/>
            <wp:effectExtent l="0" t="0" r="635" b="1270"/>
            <wp:docPr id="1326319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1958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1429" cy="6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6E521" w14:textId="77777777" w:rsidR="00105237" w:rsidRDefault="00105237">
      <w:pPr>
        <w:rPr>
          <w:sz w:val="28"/>
        </w:rPr>
      </w:pPr>
    </w:p>
    <w:p w14:paraId="617209CC" w14:textId="5E26BCB1" w:rsidR="00105237" w:rsidRDefault="00105237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0F21AE64" wp14:editId="1A2BEEDF">
            <wp:extent cx="4571429" cy="6066667"/>
            <wp:effectExtent l="0" t="0" r="635" b="0"/>
            <wp:docPr id="114512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1285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1429" cy="6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EC34A" w14:textId="77777777" w:rsidR="00BE4D9B" w:rsidRDefault="00BE4D9B">
      <w:pPr>
        <w:rPr>
          <w:sz w:val="28"/>
        </w:rPr>
      </w:pPr>
    </w:p>
    <w:p w14:paraId="52C00F15" w14:textId="2E9BD996" w:rsidR="00BE4D9B" w:rsidRDefault="00BE4D9B">
      <w:pPr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1B0B05C8" wp14:editId="7AB6BF1D">
            <wp:extent cx="4453255" cy="6009005"/>
            <wp:effectExtent l="0" t="0" r="4445" b="0"/>
            <wp:docPr id="196958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600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F02E8" w14:textId="1801DA85" w:rsidR="00105237" w:rsidRDefault="00105237">
      <w:pPr>
        <w:rPr>
          <w:sz w:val="28"/>
        </w:rPr>
      </w:pPr>
    </w:p>
    <w:p w14:paraId="782DD163" w14:textId="22F4A37B" w:rsidR="00105237" w:rsidRDefault="00105237">
      <w:pPr>
        <w:rPr>
          <w:sz w:val="28"/>
        </w:rPr>
      </w:pPr>
    </w:p>
    <w:p w14:paraId="080F8DA9" w14:textId="5104108B" w:rsidR="002E0DA9" w:rsidRDefault="002E0DA9">
      <w:pPr>
        <w:rPr>
          <w:sz w:val="28"/>
        </w:rPr>
      </w:pPr>
      <w:r>
        <w:rPr>
          <w:sz w:val="28"/>
        </w:rPr>
        <w:t>Regar</w:t>
      </w:r>
      <w:r w:rsidR="00BE4D9B">
        <w:rPr>
          <w:sz w:val="28"/>
        </w:rPr>
        <w:t xml:space="preserve">ds, </w:t>
      </w:r>
    </w:p>
    <w:p w14:paraId="64DC0539" w14:textId="2BF720A4" w:rsidR="00BE4D9B" w:rsidRDefault="00BE4D9B">
      <w:pPr>
        <w:rPr>
          <w:sz w:val="28"/>
        </w:rPr>
      </w:pPr>
      <w:r w:rsidRPr="00104517">
        <w:rPr>
          <w:rFonts w:ascii="Arial" w:hAnsi="Arial" w:cs="Arial"/>
          <w:noProof/>
        </w:rPr>
        <w:drawing>
          <wp:anchor distT="0" distB="0" distL="114300" distR="114300" simplePos="0" relativeHeight="251661824" behindDoc="1" locked="0" layoutInCell="1" allowOverlap="0" wp14:anchorId="797C47F4" wp14:editId="0528A2CB">
            <wp:simplePos x="0" y="0"/>
            <wp:positionH relativeFrom="margin">
              <wp:posOffset>503555</wp:posOffset>
            </wp:positionH>
            <wp:positionV relativeFrom="margin">
              <wp:posOffset>6784975</wp:posOffset>
            </wp:positionV>
            <wp:extent cx="496570" cy="1590040"/>
            <wp:effectExtent l="5715" t="0" r="4445" b="4445"/>
            <wp:wrapTopAndBottom/>
            <wp:docPr id="38" name="Picture 38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Text&#10;&#10;Description automatically generated"/>
                    <pic:cNvPicPr/>
                  </pic:nvPicPr>
                  <pic:blipFill rotWithShape="1">
                    <a:blip r:embed="rId14"/>
                    <a:srcRect l="19866" t="31986" r="46756" b="20371"/>
                    <a:stretch/>
                  </pic:blipFill>
                  <pic:spPr bwMode="auto">
                    <a:xfrm rot="16200000">
                      <a:off x="0" y="0"/>
                      <a:ext cx="496570" cy="1590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E54523" w14:textId="633CE5F6" w:rsidR="00105237" w:rsidRPr="00104517" w:rsidRDefault="00105237" w:rsidP="00105237">
      <w:pPr>
        <w:rPr>
          <w:rFonts w:ascii="Arial" w:hAnsi="Arial" w:cs="Arial"/>
        </w:rPr>
      </w:pPr>
      <w:r w:rsidRPr="00104517">
        <w:rPr>
          <w:rFonts w:ascii="Arial" w:hAnsi="Arial" w:cs="Arial"/>
        </w:rPr>
        <w:t>Mr</w:t>
      </w:r>
      <w:r>
        <w:rPr>
          <w:rFonts w:ascii="Arial" w:hAnsi="Arial" w:cs="Arial"/>
        </w:rPr>
        <w:t>.</w:t>
      </w:r>
      <w:r w:rsidRPr="00104517">
        <w:rPr>
          <w:rFonts w:ascii="Arial" w:hAnsi="Arial" w:cs="Arial"/>
        </w:rPr>
        <w:t xml:space="preserve"> R</w:t>
      </w:r>
      <w:r>
        <w:rPr>
          <w:rFonts w:ascii="Arial" w:hAnsi="Arial" w:cs="Arial"/>
        </w:rPr>
        <w:t>yan</w:t>
      </w:r>
      <w:r w:rsidRPr="00104517">
        <w:rPr>
          <w:rFonts w:ascii="Arial" w:hAnsi="Arial" w:cs="Arial"/>
        </w:rPr>
        <w:t xml:space="preserve"> Slack</w:t>
      </w:r>
    </w:p>
    <w:p w14:paraId="1B9A3DB6" w14:textId="77A91840" w:rsidR="00105237" w:rsidRPr="00104517" w:rsidRDefault="00105237" w:rsidP="00105237">
      <w:pPr>
        <w:rPr>
          <w:rFonts w:ascii="Arial" w:hAnsi="Arial" w:cs="Arial"/>
        </w:rPr>
      </w:pPr>
      <w:r>
        <w:rPr>
          <w:rFonts w:ascii="Arial" w:hAnsi="Arial" w:cs="Arial"/>
        </w:rPr>
        <w:t>General</w:t>
      </w:r>
      <w:r w:rsidRPr="00104517">
        <w:rPr>
          <w:rFonts w:ascii="Arial" w:hAnsi="Arial" w:cs="Arial"/>
        </w:rPr>
        <w:t xml:space="preserve"> Manager and Director</w:t>
      </w:r>
    </w:p>
    <w:p w14:paraId="073E3B79" w14:textId="4B31E57A" w:rsidR="00105237" w:rsidRPr="00104517" w:rsidRDefault="00105237" w:rsidP="00105237">
      <w:pPr>
        <w:rPr>
          <w:rFonts w:ascii="Arial" w:hAnsi="Arial" w:cs="Arial"/>
        </w:rPr>
      </w:pPr>
      <w:r w:rsidRPr="00104517">
        <w:rPr>
          <w:rFonts w:ascii="Arial" w:hAnsi="Arial" w:cs="Arial"/>
        </w:rPr>
        <w:t>SEG Award, Cert Arb L2 (ABC)</w:t>
      </w:r>
    </w:p>
    <w:p w14:paraId="07345A99" w14:textId="58F4BD9B" w:rsidR="008D4B2C" w:rsidRDefault="008D4B2C" w:rsidP="002E0DA9">
      <w:pPr>
        <w:rPr>
          <w:sz w:val="28"/>
        </w:rPr>
      </w:pPr>
    </w:p>
    <w:p w14:paraId="7E84480A" w14:textId="4F19271D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86FEF" w14:textId="77777777" w:rsidR="006D4186" w:rsidRDefault="006D4186">
      <w:r>
        <w:separator/>
      </w:r>
    </w:p>
  </w:endnote>
  <w:endnote w:type="continuationSeparator" w:id="0">
    <w:p w14:paraId="693B7BEE" w14:textId="77777777" w:rsidR="006D4186" w:rsidRDefault="006D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2AB1F" w14:textId="77777777" w:rsidR="006D4186" w:rsidRDefault="006D4186">
      <w:r>
        <w:separator/>
      </w:r>
    </w:p>
  </w:footnote>
  <w:footnote w:type="continuationSeparator" w:id="0">
    <w:p w14:paraId="3D56BFE4" w14:textId="77777777" w:rsidR="006D4186" w:rsidRDefault="006D4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0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451432">
    <w:abstractNumId w:val="9"/>
  </w:num>
  <w:num w:numId="2" w16cid:durableId="344287873">
    <w:abstractNumId w:val="8"/>
  </w:num>
  <w:num w:numId="3" w16cid:durableId="927083869">
    <w:abstractNumId w:val="7"/>
  </w:num>
  <w:num w:numId="4" w16cid:durableId="62265692">
    <w:abstractNumId w:val="6"/>
  </w:num>
  <w:num w:numId="5" w16cid:durableId="1005977715">
    <w:abstractNumId w:val="5"/>
  </w:num>
  <w:num w:numId="6" w16cid:durableId="1466779615">
    <w:abstractNumId w:val="4"/>
  </w:num>
  <w:num w:numId="7" w16cid:durableId="1800298036">
    <w:abstractNumId w:val="3"/>
  </w:num>
  <w:num w:numId="8" w16cid:durableId="495153072">
    <w:abstractNumId w:val="2"/>
  </w:num>
  <w:num w:numId="9" w16cid:durableId="397439229">
    <w:abstractNumId w:val="1"/>
  </w:num>
  <w:num w:numId="10" w16cid:durableId="76631171">
    <w:abstractNumId w:val="0"/>
  </w:num>
  <w:num w:numId="11" w16cid:durableId="1302925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87852"/>
    <w:rsid w:val="000A4535"/>
    <w:rsid w:val="00105237"/>
    <w:rsid w:val="00146285"/>
    <w:rsid w:val="0016730F"/>
    <w:rsid w:val="00193615"/>
    <w:rsid w:val="002129D5"/>
    <w:rsid w:val="002353E8"/>
    <w:rsid w:val="002905A7"/>
    <w:rsid w:val="002A2F95"/>
    <w:rsid w:val="002B2504"/>
    <w:rsid w:val="002B6743"/>
    <w:rsid w:val="002C0E9D"/>
    <w:rsid w:val="002E0DA9"/>
    <w:rsid w:val="00302AA0"/>
    <w:rsid w:val="0034689E"/>
    <w:rsid w:val="00371583"/>
    <w:rsid w:val="00374076"/>
    <w:rsid w:val="003A13B1"/>
    <w:rsid w:val="003D4C97"/>
    <w:rsid w:val="003F3942"/>
    <w:rsid w:val="00411AD1"/>
    <w:rsid w:val="004219D4"/>
    <w:rsid w:val="00423321"/>
    <w:rsid w:val="00440CD7"/>
    <w:rsid w:val="004613D4"/>
    <w:rsid w:val="004632DF"/>
    <w:rsid w:val="0046748A"/>
    <w:rsid w:val="00475550"/>
    <w:rsid w:val="00475866"/>
    <w:rsid w:val="00483C19"/>
    <w:rsid w:val="004A6BBF"/>
    <w:rsid w:val="004C4048"/>
    <w:rsid w:val="004E5F7B"/>
    <w:rsid w:val="005042CF"/>
    <w:rsid w:val="005219FE"/>
    <w:rsid w:val="00521E0E"/>
    <w:rsid w:val="005232F0"/>
    <w:rsid w:val="00553EF6"/>
    <w:rsid w:val="0056619D"/>
    <w:rsid w:val="005730EE"/>
    <w:rsid w:val="0057544E"/>
    <w:rsid w:val="0058487C"/>
    <w:rsid w:val="005B30F4"/>
    <w:rsid w:val="005B4FCD"/>
    <w:rsid w:val="0061252E"/>
    <w:rsid w:val="006368F1"/>
    <w:rsid w:val="00645236"/>
    <w:rsid w:val="00646AB6"/>
    <w:rsid w:val="00683084"/>
    <w:rsid w:val="00687EAA"/>
    <w:rsid w:val="00694F24"/>
    <w:rsid w:val="006C2382"/>
    <w:rsid w:val="006D4186"/>
    <w:rsid w:val="006E6ABF"/>
    <w:rsid w:val="007368D4"/>
    <w:rsid w:val="00790562"/>
    <w:rsid w:val="007D7C6E"/>
    <w:rsid w:val="007F09B4"/>
    <w:rsid w:val="0080214D"/>
    <w:rsid w:val="008163F2"/>
    <w:rsid w:val="008546D6"/>
    <w:rsid w:val="008A4124"/>
    <w:rsid w:val="008A5DD3"/>
    <w:rsid w:val="008B38EF"/>
    <w:rsid w:val="008B5DDB"/>
    <w:rsid w:val="008C6A80"/>
    <w:rsid w:val="008D0525"/>
    <w:rsid w:val="008D4B2C"/>
    <w:rsid w:val="008F393B"/>
    <w:rsid w:val="009C117C"/>
    <w:rsid w:val="00A0377F"/>
    <w:rsid w:val="00A121F9"/>
    <w:rsid w:val="00AF1C62"/>
    <w:rsid w:val="00AF4704"/>
    <w:rsid w:val="00B0161C"/>
    <w:rsid w:val="00B22DAA"/>
    <w:rsid w:val="00B46470"/>
    <w:rsid w:val="00B6390A"/>
    <w:rsid w:val="00B833ED"/>
    <w:rsid w:val="00B924A1"/>
    <w:rsid w:val="00BE4D9B"/>
    <w:rsid w:val="00BF2692"/>
    <w:rsid w:val="00C154FD"/>
    <w:rsid w:val="00C42C5B"/>
    <w:rsid w:val="00C46BB5"/>
    <w:rsid w:val="00C834A1"/>
    <w:rsid w:val="00D0216E"/>
    <w:rsid w:val="00D022AF"/>
    <w:rsid w:val="00D41A75"/>
    <w:rsid w:val="00DE051D"/>
    <w:rsid w:val="00E54303"/>
    <w:rsid w:val="00E85386"/>
    <w:rsid w:val="00EB0D94"/>
    <w:rsid w:val="00ED7326"/>
    <w:rsid w:val="00F67466"/>
    <w:rsid w:val="00F70E00"/>
    <w:rsid w:val="00FB3945"/>
    <w:rsid w:val="00FB3B88"/>
    <w:rsid w:val="00FE6BE5"/>
    <w:rsid w:val="00FF111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8</TotalTime>
  <Pages>6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 H SLACK</cp:lastModifiedBy>
  <cp:revision>3</cp:revision>
  <cp:lastPrinted>2014-04-15T20:02:00Z</cp:lastPrinted>
  <dcterms:created xsi:type="dcterms:W3CDTF">2023-08-05T15:22:00Z</dcterms:created>
  <dcterms:modified xsi:type="dcterms:W3CDTF">2023-08-16T17:39:00Z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