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55EF2" w14:textId="347F5A2C" w:rsidR="00943088" w:rsidRPr="00E40416" w:rsidRDefault="004C1FB9" w:rsidP="00303EFB">
      <w:pPr>
        <w:tabs>
          <w:tab w:val="left" w:pos="7230"/>
        </w:tabs>
        <w:rPr>
          <w:rFonts w:ascii="Arial" w:eastAsia="Arial" w:hAnsi="Arial" w:cs="Arial"/>
          <w:color w:val="000000" w:themeColor="text1"/>
          <w:sz w:val="40"/>
          <w:szCs w:val="40"/>
        </w:rPr>
      </w:pPr>
      <w:r w:rsidRPr="00E40416">
        <w:rPr>
          <w:rFonts w:ascii="Arial" w:eastAsia="Arial" w:hAnsi="Arial" w:cs="Arial"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1866B26" wp14:editId="1ED3FEA2">
            <wp:simplePos x="0" y="0"/>
            <wp:positionH relativeFrom="column">
              <wp:posOffset>4445</wp:posOffset>
            </wp:positionH>
            <wp:positionV relativeFrom="paragraph">
              <wp:posOffset>-4445</wp:posOffset>
            </wp:positionV>
            <wp:extent cx="4247557" cy="1096881"/>
            <wp:effectExtent l="0" t="0" r="0" b="0"/>
            <wp:wrapSquare wrapText="bothSides"/>
            <wp:docPr id="1213260981" name="Picture 36" descr="A black and orang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260981" name="Picture 36" descr="A black and orange text&#10;&#10;Description automatically generated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557" cy="1096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20BB">
        <w:rPr>
          <w:rFonts w:ascii="Arial" w:eastAsia="Arial" w:hAnsi="Arial" w:cs="Arial"/>
          <w:noProof/>
          <w:color w:val="000000" w:themeColor="text1"/>
          <w:sz w:val="40"/>
          <w:szCs w:val="40"/>
        </w:rPr>
        <w:t>Bowlee</w:t>
      </w:r>
      <w:r w:rsidR="002C5DBE">
        <w:rPr>
          <w:rFonts w:ascii="Arial" w:eastAsia="Arial" w:hAnsi="Arial" w:cs="Arial"/>
          <w:color w:val="000000" w:themeColor="text1"/>
          <w:sz w:val="40"/>
          <w:szCs w:val="40"/>
        </w:rPr>
        <w:t xml:space="preserve"> Primary School</w:t>
      </w:r>
    </w:p>
    <w:p w14:paraId="3A987E2D" w14:textId="1A30C082" w:rsidR="001B456D" w:rsidRPr="00E40416" w:rsidRDefault="005B4FEE" w:rsidP="00303EFB">
      <w:pPr>
        <w:tabs>
          <w:tab w:val="left" w:pos="7230"/>
        </w:tabs>
        <w:rPr>
          <w:rFonts w:ascii="Arial" w:eastAsia="Arial" w:hAnsi="Arial" w:cs="Arial"/>
          <w:color w:val="000000" w:themeColor="text1"/>
          <w:sz w:val="40"/>
          <w:szCs w:val="40"/>
        </w:rPr>
      </w:pPr>
      <w:r>
        <w:rPr>
          <w:rFonts w:ascii="Arial" w:eastAsia="Arial" w:hAnsi="Arial" w:cs="Arial"/>
          <w:color w:val="000000" w:themeColor="text1"/>
          <w:sz w:val="40"/>
          <w:szCs w:val="40"/>
        </w:rPr>
        <w:t>Prior Approval Supporting Information</w:t>
      </w:r>
    </w:p>
    <w:p w14:paraId="4959912E" w14:textId="438F6CF0" w:rsidR="00313BD2" w:rsidRDefault="00313BD2" w:rsidP="00303EFB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E020D63" w14:textId="60278E5B" w:rsidR="001B456D" w:rsidRDefault="001B456D" w:rsidP="00303EFB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Date completed; </w:t>
      </w:r>
      <w:r w:rsidR="0092235B">
        <w:rPr>
          <w:rFonts w:ascii="Arial" w:eastAsia="Arial" w:hAnsi="Arial" w:cs="Arial"/>
          <w:color w:val="000000" w:themeColor="text1"/>
          <w:sz w:val="20"/>
          <w:szCs w:val="20"/>
        </w:rPr>
        <w:t>1</w:t>
      </w:r>
      <w:r w:rsidR="00F720BB">
        <w:rPr>
          <w:rFonts w:ascii="Arial" w:eastAsia="Arial" w:hAnsi="Arial" w:cs="Arial"/>
          <w:color w:val="000000" w:themeColor="text1"/>
          <w:sz w:val="20"/>
          <w:szCs w:val="20"/>
        </w:rPr>
        <w:t>3</w:t>
      </w:r>
      <w:r w:rsidR="00F720BB" w:rsidRPr="00F720BB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th</w:t>
      </w:r>
      <w:r w:rsidR="00F720BB">
        <w:rPr>
          <w:rFonts w:ascii="Arial" w:eastAsia="Arial" w:hAnsi="Arial" w:cs="Arial"/>
          <w:color w:val="000000" w:themeColor="text1"/>
          <w:sz w:val="20"/>
          <w:szCs w:val="20"/>
        </w:rPr>
        <w:t xml:space="preserve"> Oct</w:t>
      </w:r>
      <w:r w:rsidR="0092235B">
        <w:rPr>
          <w:rFonts w:ascii="Arial" w:eastAsia="Arial" w:hAnsi="Arial" w:cs="Arial"/>
          <w:color w:val="000000" w:themeColor="text1"/>
          <w:sz w:val="20"/>
          <w:szCs w:val="20"/>
        </w:rPr>
        <w:t xml:space="preserve"> 2025</w:t>
      </w:r>
      <w:r w:rsidR="00303EF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C52A77">
        <w:rPr>
          <w:rFonts w:ascii="Arial" w:eastAsia="Arial" w:hAnsi="Arial" w:cs="Arial"/>
          <w:color w:val="000000" w:themeColor="text1"/>
          <w:sz w:val="20"/>
          <w:szCs w:val="20"/>
        </w:rPr>
        <w:tab/>
      </w:r>
      <w:r w:rsidR="00454C8D">
        <w:rPr>
          <w:rFonts w:ascii="Arial" w:eastAsia="Arial" w:hAnsi="Arial" w:cs="Arial"/>
          <w:color w:val="000000" w:themeColor="text1"/>
          <w:sz w:val="20"/>
          <w:szCs w:val="20"/>
        </w:rPr>
        <w:t xml:space="preserve">Amended: </w:t>
      </w:r>
      <w:r w:rsidR="00F720BB">
        <w:rPr>
          <w:rFonts w:ascii="Arial" w:eastAsia="Arial" w:hAnsi="Arial" w:cs="Arial"/>
          <w:color w:val="000000" w:themeColor="text1"/>
          <w:sz w:val="20"/>
          <w:szCs w:val="20"/>
        </w:rPr>
        <w:t>13</w:t>
      </w:r>
      <w:r w:rsidR="00F720BB" w:rsidRPr="00F720BB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th</w:t>
      </w:r>
      <w:r w:rsidR="00F720BB">
        <w:rPr>
          <w:rFonts w:ascii="Arial" w:eastAsia="Arial" w:hAnsi="Arial" w:cs="Arial"/>
          <w:color w:val="000000" w:themeColor="text1"/>
          <w:sz w:val="20"/>
          <w:szCs w:val="20"/>
        </w:rPr>
        <w:t xml:space="preserve"> Oct</w:t>
      </w:r>
      <w:r w:rsidR="00C52A77">
        <w:rPr>
          <w:rFonts w:ascii="Arial" w:eastAsia="Arial" w:hAnsi="Arial" w:cs="Arial"/>
          <w:color w:val="000000" w:themeColor="text1"/>
          <w:sz w:val="20"/>
          <w:szCs w:val="20"/>
        </w:rPr>
        <w:t xml:space="preserve"> 2025 </w:t>
      </w:r>
    </w:p>
    <w:p w14:paraId="21FC9BD5" w14:textId="77777777" w:rsidR="00943088" w:rsidRDefault="00943088" w:rsidP="00E40416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0CCEBE6" w14:textId="77777777" w:rsidR="00303EFB" w:rsidRDefault="00303EFB" w:rsidP="00E40416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09645CA" w14:textId="77777777" w:rsidR="00303EFB" w:rsidRDefault="00303EFB" w:rsidP="00E40416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1"/>
        <w:gridCol w:w="13892"/>
      </w:tblGrid>
      <w:tr w:rsidR="00807AA1" w14:paraId="6E7D1068" w14:textId="0AA8A52A" w:rsidTr="007569A3">
        <w:trPr>
          <w:trHeight w:val="509"/>
        </w:trPr>
        <w:tc>
          <w:tcPr>
            <w:tcW w:w="1551" w:type="dxa"/>
            <w:shd w:val="clear" w:color="auto" w:fill="DBDBDB" w:themeFill="accent6" w:themeFillTint="33"/>
            <w:vAlign w:val="center"/>
          </w:tcPr>
          <w:p w14:paraId="2D248E8A" w14:textId="1883B32F" w:rsidR="00303EFB" w:rsidRPr="006E3CB2" w:rsidRDefault="00303EFB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E3CB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Site Address</w:t>
            </w:r>
            <w:r w:rsidR="006E3CB2" w:rsidRPr="006E3CB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13892" w:type="dxa"/>
            <w:shd w:val="clear" w:color="auto" w:fill="DBDBDB" w:themeFill="accent6" w:themeFillTint="33"/>
            <w:vAlign w:val="center"/>
          </w:tcPr>
          <w:p w14:paraId="6EE48305" w14:textId="5CA246F6" w:rsidR="00B74EB4" w:rsidRPr="00B74EB4" w:rsidRDefault="00B74EB4" w:rsidP="00B74EB4">
            <w:pPr>
              <w:tabs>
                <w:tab w:val="left" w:pos="7230"/>
              </w:tabs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74EB4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Windemere Road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B74EB4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Middleton, M24 4LA</w:t>
            </w:r>
          </w:p>
          <w:p w14:paraId="02D4F309" w14:textId="73B17EFD" w:rsidR="00303EFB" w:rsidRPr="001B6499" w:rsidRDefault="00303EFB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807AA1" w14:paraId="495284A2" w14:textId="3E7C4B47" w:rsidTr="007569A3">
        <w:trPr>
          <w:trHeight w:val="567"/>
        </w:trPr>
        <w:tc>
          <w:tcPr>
            <w:tcW w:w="1551" w:type="dxa"/>
            <w:vAlign w:val="center"/>
          </w:tcPr>
          <w:p w14:paraId="37300C3E" w14:textId="23A45A14" w:rsidR="00303EFB" w:rsidRDefault="00303EFB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Solar PV Installation Overview</w:t>
            </w:r>
          </w:p>
        </w:tc>
        <w:tc>
          <w:tcPr>
            <w:tcW w:w="13892" w:type="dxa"/>
            <w:vAlign w:val="center"/>
          </w:tcPr>
          <w:p w14:paraId="4160C6AD" w14:textId="69DBB1C8" w:rsidR="00303EFB" w:rsidRDefault="008D64D3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138.86</w:t>
            </w:r>
            <w:r w:rsidR="00E62D7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F56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</w:t>
            </w:r>
            <w:r w:rsidR="00303E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Wp</w:t>
            </w:r>
            <w:proofErr w:type="spellEnd"/>
            <w:r w:rsidR="00303E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B61F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installation </w:t>
            </w:r>
            <w:r w:rsidR="00303E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consisting of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262</w:t>
            </w:r>
            <w:r w:rsidR="00303E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x 5</w:t>
            </w:r>
            <w:r w:rsidR="00E62D7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30</w:t>
            </w:r>
            <w:r w:rsidR="00303E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W PV Modules </w:t>
            </w:r>
          </w:p>
        </w:tc>
      </w:tr>
      <w:tr w:rsidR="00807AA1" w14:paraId="5A9D83D3" w14:textId="77777777" w:rsidTr="007569A3">
        <w:trPr>
          <w:trHeight w:val="678"/>
        </w:trPr>
        <w:tc>
          <w:tcPr>
            <w:tcW w:w="1551" w:type="dxa"/>
            <w:vAlign w:val="center"/>
          </w:tcPr>
          <w:p w14:paraId="418A0756" w14:textId="6BA94EA2" w:rsidR="00303EFB" w:rsidRDefault="000D306E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Permitted Development Information</w:t>
            </w:r>
          </w:p>
        </w:tc>
        <w:tc>
          <w:tcPr>
            <w:tcW w:w="13892" w:type="dxa"/>
            <w:vAlign w:val="center"/>
          </w:tcPr>
          <w:p w14:paraId="3747BDF5" w14:textId="1D4B1C30" w:rsidR="00303EFB" w:rsidRDefault="000D306E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Solar PV modules</w:t>
            </w:r>
            <w:r w:rsidR="005B4FE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must not protrude more than 0.2m beyond the plane of the roof slope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when installed on a pitched roof </w:t>
            </w:r>
          </w:p>
          <w:p w14:paraId="02780DD9" w14:textId="77777777" w:rsidR="00033E9E" w:rsidRDefault="00033E9E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6B1D30D" w14:textId="781D7F35" w:rsidR="000D306E" w:rsidRDefault="000D306E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Solar PV modules must not protrude more than 1 meter above the</w:t>
            </w:r>
            <w:r w:rsidR="00033E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highest part of the roof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when installed on a </w:t>
            </w:r>
            <w:r w:rsidR="00033E9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flat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roof </w:t>
            </w:r>
          </w:p>
          <w:p w14:paraId="1EA61C1A" w14:textId="6590D10F" w:rsidR="00033E9E" w:rsidRDefault="00033E9E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6707C96" w14:textId="1B7BE08A" w:rsidR="000D306E" w:rsidRDefault="00033E9E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solar PV equipment must not be installed within 1 meter of the external edge of the roof </w:t>
            </w:r>
          </w:p>
          <w:p w14:paraId="312A024D" w14:textId="77777777" w:rsidR="0044496A" w:rsidRDefault="0044496A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67484575" w14:textId="33A7224F" w:rsidR="000D306E" w:rsidRPr="0044496A" w:rsidRDefault="0044496A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Further information can be found at </w:t>
            </w:r>
            <w:r w:rsidR="000D306E" w:rsidRPr="0044496A">
              <w:rPr>
                <w:rFonts w:ascii="Arial" w:eastAsia="Arial" w:hAnsi="Arial" w:cs="Arial"/>
                <w:i/>
                <w:iCs/>
                <w:color w:val="FFC000"/>
                <w:sz w:val="20"/>
                <w:szCs w:val="20"/>
              </w:rPr>
              <w:t>https://www.legislation.gov.uk/uksi/2015/596/schedule/2/part/14/crossheading/class-j-installation-or-alteration-etc-of-solar-equipment-on-nondomestic-premises</w:t>
            </w:r>
          </w:p>
        </w:tc>
      </w:tr>
      <w:tr w:rsidR="00807AA1" w14:paraId="7865EF8F" w14:textId="77777777" w:rsidTr="007569A3">
        <w:trPr>
          <w:trHeight w:val="567"/>
        </w:trPr>
        <w:tc>
          <w:tcPr>
            <w:tcW w:w="1551" w:type="dxa"/>
            <w:vAlign w:val="center"/>
          </w:tcPr>
          <w:p w14:paraId="171F5B6D" w14:textId="11ADAB8A" w:rsidR="000D306E" w:rsidRDefault="0044496A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Roof type </w:t>
            </w:r>
          </w:p>
        </w:tc>
        <w:tc>
          <w:tcPr>
            <w:tcW w:w="13892" w:type="dxa"/>
            <w:vAlign w:val="center"/>
          </w:tcPr>
          <w:p w14:paraId="29032317" w14:textId="15BDA825" w:rsidR="000D306E" w:rsidRPr="005B4FEE" w:rsidRDefault="00C07F71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Pitched</w:t>
            </w:r>
            <w:r w:rsidR="001B571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Roof Design</w:t>
            </w:r>
          </w:p>
        </w:tc>
      </w:tr>
      <w:tr w:rsidR="00807AA1" w14:paraId="57F1E099" w14:textId="77777777" w:rsidTr="007569A3">
        <w:trPr>
          <w:trHeight w:val="567"/>
        </w:trPr>
        <w:tc>
          <w:tcPr>
            <w:tcW w:w="1551" w:type="dxa"/>
            <w:vAlign w:val="center"/>
          </w:tcPr>
          <w:p w14:paraId="29383E69" w14:textId="35E609D4" w:rsidR="0007113B" w:rsidRDefault="0007113B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Mounting System type</w:t>
            </w:r>
          </w:p>
        </w:tc>
        <w:tc>
          <w:tcPr>
            <w:tcW w:w="13892" w:type="dxa"/>
            <w:vAlign w:val="center"/>
          </w:tcPr>
          <w:p w14:paraId="6DBF1E14" w14:textId="30CD8D89" w:rsidR="0007113B" w:rsidRDefault="00496F36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496F3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Clenergy</w:t>
            </w:r>
            <w:proofErr w:type="spellEnd"/>
            <w:r w:rsidRPr="00496F3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Standing Seam </w:t>
            </w:r>
            <w:r w:rsidR="001B571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(additional information below)</w:t>
            </w:r>
          </w:p>
        </w:tc>
      </w:tr>
      <w:tr w:rsidR="0044496A" w14:paraId="6F940586" w14:textId="77777777" w:rsidTr="007569A3">
        <w:trPr>
          <w:trHeight w:val="567"/>
        </w:trPr>
        <w:tc>
          <w:tcPr>
            <w:tcW w:w="15443" w:type="dxa"/>
            <w:gridSpan w:val="2"/>
            <w:vAlign w:val="center"/>
          </w:tcPr>
          <w:p w14:paraId="5D64656E" w14:textId="46C37E10" w:rsidR="0044496A" w:rsidRDefault="0044496A" w:rsidP="0044496A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Site / Design Images and Information</w:t>
            </w:r>
          </w:p>
        </w:tc>
      </w:tr>
      <w:tr w:rsidR="00807AA1" w14:paraId="0A1416AC" w14:textId="77777777" w:rsidTr="007569A3">
        <w:tc>
          <w:tcPr>
            <w:tcW w:w="1551" w:type="dxa"/>
            <w:vAlign w:val="center"/>
          </w:tcPr>
          <w:p w14:paraId="01BC85B0" w14:textId="76FAC7FD" w:rsidR="009E3FE8" w:rsidRDefault="00FA509E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Project Overview</w:t>
            </w:r>
          </w:p>
        </w:tc>
        <w:tc>
          <w:tcPr>
            <w:tcW w:w="13892" w:type="dxa"/>
          </w:tcPr>
          <w:p w14:paraId="38615C06" w14:textId="42AA1D2C" w:rsidR="009E3FE8" w:rsidRPr="006E3CB2" w:rsidRDefault="00ED25E0" w:rsidP="0041387A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 w:rsidRPr="00ED25E0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32DFA01" wp14:editId="3DD1162F">
                  <wp:extent cx="5284177" cy="2396719"/>
                  <wp:effectExtent l="0" t="0" r="0" b="3810"/>
                  <wp:docPr id="4432693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26938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3134" cy="241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AA1" w14:paraId="2566FD1F" w14:textId="77777777" w:rsidTr="007569A3">
        <w:tc>
          <w:tcPr>
            <w:tcW w:w="1551" w:type="dxa"/>
            <w:vAlign w:val="center"/>
          </w:tcPr>
          <w:p w14:paraId="26253569" w14:textId="5B6B327E" w:rsidR="0041387A" w:rsidRDefault="006E3CB2" w:rsidP="006E3CB2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Site Location</w:t>
            </w:r>
          </w:p>
        </w:tc>
        <w:tc>
          <w:tcPr>
            <w:tcW w:w="13892" w:type="dxa"/>
          </w:tcPr>
          <w:p w14:paraId="7C7EBEB4" w14:textId="1879B733" w:rsidR="0041387A" w:rsidRDefault="00057C40" w:rsidP="0041387A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57C40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075F03A" wp14:editId="5C04CFBD">
                  <wp:extent cx="4676970" cy="3323492"/>
                  <wp:effectExtent l="0" t="0" r="0" b="4445"/>
                  <wp:docPr id="997168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16871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4573" cy="3343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AA1" w14:paraId="75093386" w14:textId="77777777" w:rsidTr="007569A3">
        <w:tc>
          <w:tcPr>
            <w:tcW w:w="1551" w:type="dxa"/>
            <w:vAlign w:val="center"/>
          </w:tcPr>
          <w:p w14:paraId="4ED0BBA1" w14:textId="3C9B2891" w:rsidR="002C2F05" w:rsidRDefault="002C2F05" w:rsidP="002C2F05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Site Modelling</w:t>
            </w:r>
          </w:p>
        </w:tc>
        <w:tc>
          <w:tcPr>
            <w:tcW w:w="13892" w:type="dxa"/>
          </w:tcPr>
          <w:p w14:paraId="38BAE5A8" w14:textId="37A8C5AC" w:rsidR="002C2F05" w:rsidRPr="005B4FEE" w:rsidRDefault="00025230" w:rsidP="002C2F05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25230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0B43511" wp14:editId="11629F8F">
                  <wp:extent cx="4677508" cy="2446978"/>
                  <wp:effectExtent l="0" t="0" r="0" b="4445"/>
                  <wp:docPr id="1190302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3026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7741" cy="2457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AA1" w14:paraId="1E8E40EE" w14:textId="77777777" w:rsidTr="007569A3">
        <w:tc>
          <w:tcPr>
            <w:tcW w:w="1551" w:type="dxa"/>
            <w:vAlign w:val="center"/>
          </w:tcPr>
          <w:p w14:paraId="093E6C6A" w14:textId="11779C40" w:rsidR="002C2F05" w:rsidRDefault="002C2F05" w:rsidP="002C2F05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Roof Plan (Including dimensions)</w:t>
            </w:r>
          </w:p>
        </w:tc>
        <w:tc>
          <w:tcPr>
            <w:tcW w:w="13892" w:type="dxa"/>
          </w:tcPr>
          <w:p w14:paraId="3AD1D2BC" w14:textId="30087CE9" w:rsidR="002C2F05" w:rsidRPr="005B4FEE" w:rsidRDefault="00531BF4" w:rsidP="002C2F05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31BF4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0ACC76B" wp14:editId="457D3F35">
                  <wp:extent cx="6430042" cy="3509059"/>
                  <wp:effectExtent l="0" t="0" r="0" b="0"/>
                  <wp:docPr id="658716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71660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1982" cy="351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AA1" w14:paraId="1BABAB46" w14:textId="77777777" w:rsidTr="007569A3">
        <w:tc>
          <w:tcPr>
            <w:tcW w:w="1551" w:type="dxa"/>
            <w:vAlign w:val="center"/>
          </w:tcPr>
          <w:p w14:paraId="30E58B20" w14:textId="19B190CC" w:rsidR="00F90682" w:rsidRDefault="00F90682" w:rsidP="002C2F05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Roof Elevation Identification Plan</w:t>
            </w:r>
          </w:p>
        </w:tc>
        <w:tc>
          <w:tcPr>
            <w:tcW w:w="13892" w:type="dxa"/>
          </w:tcPr>
          <w:p w14:paraId="71170870" w14:textId="377E7E0A" w:rsidR="00F90682" w:rsidRPr="005B4FEE" w:rsidRDefault="0090604B" w:rsidP="002C2F05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2142AB1" wp14:editId="3C629245">
                      <wp:simplePos x="0" y="0"/>
                      <wp:positionH relativeFrom="column">
                        <wp:posOffset>4385994</wp:posOffset>
                      </wp:positionH>
                      <wp:positionV relativeFrom="paragraph">
                        <wp:posOffset>1997661</wp:posOffset>
                      </wp:positionV>
                      <wp:extent cx="269875" cy="283845"/>
                      <wp:effectExtent l="12700" t="12700" r="9525" b="8255"/>
                      <wp:wrapNone/>
                      <wp:docPr id="42629787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9875" cy="2838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19050">
                                <a:solidFill>
                                  <a:srgbClr val="FFC000"/>
                                </a:solidFill>
                              </a:ln>
                            </wps:spPr>
                            <wps:txbx>
                              <w:txbxContent>
                                <w:p w14:paraId="53A047AF" w14:textId="77777777" w:rsidR="00F90682" w:rsidRPr="002D3A1A" w:rsidRDefault="00F90682">
                                  <w:pPr>
                                    <w:rPr>
                                      <w:rFonts w:ascii="Arial" w:hAnsi="Arial" w:cs="Arial"/>
                                      <w:color w:val="FFC000"/>
                                    </w:rPr>
                                  </w:pPr>
                                  <w:r w:rsidRPr="002D3A1A">
                                    <w:rPr>
                                      <w:rFonts w:ascii="Arial" w:hAnsi="Arial" w:cs="Arial"/>
                                      <w:color w:val="FFC00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142A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45.35pt;margin-top:157.3pt;width:21.25pt;height:22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" fillcolor="white [3201]" strokecolor="#ffc000" strokeweight="1.5pt">
                      <v:fill opacity="0"/>
                      <v:textbox>
                        <w:txbxContent>
                          <w:p w14:paraId="53A047AF" w14:textId="77777777" w:rsidR="00F90682" w:rsidRPr="002D3A1A" w:rsidRDefault="00F90682">
                            <w:pPr>
                              <w:rPr>
                                <w:rFonts w:ascii="Arial" w:hAnsi="Arial" w:cs="Arial"/>
                                <w:color w:val="FFC000"/>
                              </w:rPr>
                            </w:pPr>
                            <w:r w:rsidRPr="002D3A1A">
                              <w:rPr>
                                <w:rFonts w:ascii="Arial" w:hAnsi="Arial" w:cs="Arial"/>
                                <w:color w:val="FFC00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77D3">
              <w:rPr>
                <w:noProof/>
              </w:rPr>
              <w:t xml:space="preserve"> </w:t>
            </w:r>
            <w:r w:rsidR="004F0304" w:rsidRPr="004F0304">
              <w:rPr>
                <w:noProof/>
              </w:rPr>
              <w:drawing>
                <wp:inline distT="0" distB="0" distL="0" distR="0" wp14:anchorId="0AB6106A" wp14:editId="36993391">
                  <wp:extent cx="4756638" cy="2824186"/>
                  <wp:effectExtent l="0" t="0" r="0" b="0"/>
                  <wp:docPr id="7891353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135308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322" cy="2835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AA1" w14:paraId="7550195F" w14:textId="77777777" w:rsidTr="007569A3">
        <w:tc>
          <w:tcPr>
            <w:tcW w:w="1551" w:type="dxa"/>
            <w:vAlign w:val="center"/>
          </w:tcPr>
          <w:p w14:paraId="29C84573" w14:textId="77777777" w:rsidR="00F90682" w:rsidRDefault="00F90682" w:rsidP="002C2F05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Module installation plan (including 1m perimeter)</w:t>
            </w:r>
          </w:p>
          <w:p w14:paraId="1A22ED35" w14:textId="77777777" w:rsidR="00F90682" w:rsidRDefault="00F90682" w:rsidP="00E62D71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Elevation 1</w:t>
            </w:r>
          </w:p>
          <w:p w14:paraId="276D722E" w14:textId="77777777" w:rsidR="00454C8D" w:rsidRDefault="00454C8D" w:rsidP="00E62D71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384E51B9" w14:textId="04AA04F5" w:rsidR="00454C8D" w:rsidRDefault="00454C8D" w:rsidP="00E62D71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Additional images shown in appendix A</w:t>
            </w:r>
          </w:p>
        </w:tc>
        <w:tc>
          <w:tcPr>
            <w:tcW w:w="13892" w:type="dxa"/>
          </w:tcPr>
          <w:p w14:paraId="0EC96FC6" w14:textId="4130737D" w:rsidR="009D03C2" w:rsidRDefault="00807AA1" w:rsidP="00807AA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 w:rsidRPr="00807AA1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709440" behindDoc="0" locked="0" layoutInCell="1" allowOverlap="1" wp14:anchorId="67B7E575" wp14:editId="075D123F">
                  <wp:simplePos x="0" y="0"/>
                  <wp:positionH relativeFrom="column">
                    <wp:posOffset>933450</wp:posOffset>
                  </wp:positionH>
                  <wp:positionV relativeFrom="paragraph">
                    <wp:posOffset>0</wp:posOffset>
                  </wp:positionV>
                  <wp:extent cx="6822762" cy="1195754"/>
                  <wp:effectExtent l="0" t="0" r="0" b="0"/>
                  <wp:wrapSquare wrapText="bothSides"/>
                  <wp:docPr id="5094567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456746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6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2762" cy="11957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5CD0E8" w14:textId="77777777" w:rsidR="00F90682" w:rsidRDefault="00F90682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6B246E39" w14:textId="77777777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3BAB3841" w14:textId="77777777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54FD1866" w14:textId="77777777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2252ED4B" w14:textId="77777777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003C4820" w14:textId="77777777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6F21C061" w14:textId="12358B29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 w:rsidRPr="009D03C2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708416" behindDoc="0" locked="0" layoutInCell="1" allowOverlap="1" wp14:anchorId="4452D3CB" wp14:editId="3DAAE4AE">
                  <wp:simplePos x="0" y="0"/>
                  <wp:positionH relativeFrom="column">
                    <wp:posOffset>1132205</wp:posOffset>
                  </wp:positionH>
                  <wp:positionV relativeFrom="paragraph">
                    <wp:posOffset>135890</wp:posOffset>
                  </wp:positionV>
                  <wp:extent cx="6527800" cy="1189355"/>
                  <wp:effectExtent l="0" t="0" r="0" b="4445"/>
                  <wp:wrapSquare wrapText="bothSides"/>
                  <wp:docPr id="7845856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585659" name="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800" cy="1189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D466E7" w14:textId="5860BCBD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660108BC" w14:textId="75FF5A91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62D39808" w14:textId="30CE4C4B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3CC500CB" w14:textId="33AFA4A8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0A932207" w14:textId="07A4654A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42E75D9D" w14:textId="2185138E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162A5CBE" w14:textId="5564B0F5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52FEA916" w14:textId="77777777" w:rsidR="00DF55E5" w:rsidRDefault="00DF55E5" w:rsidP="00DF55E5">
            <w:pPr>
              <w:tabs>
                <w:tab w:val="left" w:pos="7230"/>
              </w:tabs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1A457349" w14:textId="77777777" w:rsidR="00DF55E5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  <w:p w14:paraId="2FA202BF" w14:textId="0C85F7B6" w:rsidR="00DF55E5" w:rsidRPr="009235BA" w:rsidRDefault="00DF55E5" w:rsidP="00E62D71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807AA1" w14:paraId="7A3B6DF8" w14:textId="77777777" w:rsidTr="007569A3">
        <w:tc>
          <w:tcPr>
            <w:tcW w:w="1551" w:type="dxa"/>
            <w:vAlign w:val="center"/>
          </w:tcPr>
          <w:p w14:paraId="074A50D9" w14:textId="75CFB6AB" w:rsidR="007569A3" w:rsidRDefault="007569A3" w:rsidP="002C2F05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Module Dimensions </w:t>
            </w:r>
          </w:p>
        </w:tc>
        <w:tc>
          <w:tcPr>
            <w:tcW w:w="13892" w:type="dxa"/>
          </w:tcPr>
          <w:p w14:paraId="18F28B3E" w14:textId="7BAC9C62" w:rsidR="007569A3" w:rsidRPr="0092235B" w:rsidRDefault="0092235B" w:rsidP="00FA509E">
            <w:pPr>
              <w:tabs>
                <w:tab w:val="left" w:pos="7230"/>
              </w:tabs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Length - 20</w:t>
            </w:r>
            <w:r w:rsidR="00D05C26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3 mm / Width - 1134 mm / Frame Depth - 30mm</w:t>
            </w:r>
          </w:p>
          <w:p w14:paraId="490C5C3D" w14:textId="1245D796" w:rsidR="007569A3" w:rsidRPr="005B4FEE" w:rsidRDefault="00222F57" w:rsidP="00224CBA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 w:rsidRPr="00222F57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357EAD7C" wp14:editId="713A3B0F">
                  <wp:extent cx="5163865" cy="2843868"/>
                  <wp:effectExtent l="0" t="0" r="5080" b="1270"/>
                  <wp:docPr id="5400669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06693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808" cy="2880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AA1" w14:paraId="34AD4140" w14:textId="77777777" w:rsidTr="007569A3">
        <w:tc>
          <w:tcPr>
            <w:tcW w:w="1551" w:type="dxa"/>
            <w:vAlign w:val="center"/>
          </w:tcPr>
          <w:p w14:paraId="30F5C838" w14:textId="18C4A4C3" w:rsidR="007569A3" w:rsidRDefault="007569A3" w:rsidP="009235BA">
            <w:pPr>
              <w:tabs>
                <w:tab w:val="left" w:pos="7230"/>
              </w:tabs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Mounting Dimensions</w:t>
            </w:r>
          </w:p>
        </w:tc>
        <w:tc>
          <w:tcPr>
            <w:tcW w:w="13892" w:type="dxa"/>
          </w:tcPr>
          <w:p w14:paraId="1D8E5C09" w14:textId="04313029" w:rsidR="007569A3" w:rsidRDefault="007569A3" w:rsidP="00FA509E">
            <w:pPr>
              <w:tabs>
                <w:tab w:val="left" w:pos="7230"/>
              </w:tabs>
              <w:rPr>
                <w:noProof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   </w:t>
            </w:r>
            <w:r w:rsidR="00090FAF" w:rsidRPr="00090FAF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E1134D0" wp14:editId="2523F7F1">
                  <wp:extent cx="6184900" cy="2197100"/>
                  <wp:effectExtent l="0" t="0" r="0" b="0"/>
                  <wp:docPr id="6796078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60782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4900" cy="219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6D9537" w14:textId="77777777" w:rsidR="007569A3" w:rsidRDefault="007569A3" w:rsidP="00FA509E">
            <w:pPr>
              <w:tabs>
                <w:tab w:val="left" w:pos="7230"/>
              </w:tabs>
              <w:rPr>
                <w:noProof/>
              </w:rPr>
            </w:pPr>
          </w:p>
          <w:p w14:paraId="7C0257E9" w14:textId="3C5CC4F6" w:rsidR="007569A3" w:rsidRDefault="007569A3" w:rsidP="00224CBA">
            <w:pPr>
              <w:tabs>
                <w:tab w:val="left" w:pos="7230"/>
              </w:tabs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 w:rsidR="00A1400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Finished protrusion height of solar panels above existing roof plane - &lt;0.5m</w:t>
            </w:r>
          </w:p>
          <w:p w14:paraId="7D49452C" w14:textId="40726F55" w:rsidR="00A1400B" w:rsidRDefault="00632236" w:rsidP="00FA509E">
            <w:pPr>
              <w:tabs>
                <w:tab w:val="left" w:pos="7230"/>
              </w:tabs>
              <w:rPr>
                <w:noProof/>
              </w:rPr>
            </w:pPr>
            <w:r w:rsidRPr="00632236">
              <w:rPr>
                <w:noProof/>
              </w:rPr>
              <w:drawing>
                <wp:inline distT="0" distB="0" distL="0" distR="0" wp14:anchorId="0125D98A" wp14:editId="24172574">
                  <wp:extent cx="6718300" cy="1231900"/>
                  <wp:effectExtent l="0" t="0" r="0" b="0"/>
                  <wp:docPr id="17566644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664426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830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ED925" w14:textId="19B95131" w:rsidR="007569A3" w:rsidRPr="005B4FEE" w:rsidRDefault="007569A3" w:rsidP="009235BA">
            <w:pPr>
              <w:tabs>
                <w:tab w:val="left" w:pos="7230"/>
              </w:tabs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098BA1EA" w14:textId="77777777" w:rsidR="00865017" w:rsidRDefault="00865017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69700854" w14:textId="5387A12D" w:rsidR="00865017" w:rsidRPr="00865017" w:rsidRDefault="00865017" w:rsidP="00C8731A">
      <w:pPr>
        <w:tabs>
          <w:tab w:val="left" w:pos="7230"/>
        </w:tabs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System </w:t>
      </w:r>
      <w:r w:rsidRPr="00865017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Declaration </w:t>
      </w:r>
    </w:p>
    <w:p w14:paraId="351ABB96" w14:textId="48813032" w:rsidR="00865017" w:rsidRDefault="00865017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1F22B9D8" w14:textId="2C229A18" w:rsidR="00865017" w:rsidRDefault="00865017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  <w:r w:rsidRPr="00865017">
        <w:rPr>
          <w:rFonts w:ascii="Arial" w:eastAsia="Arial" w:hAnsi="Arial" w:cs="Arial"/>
          <w:color w:val="000000" w:themeColor="text1"/>
          <w:sz w:val="20"/>
          <w:szCs w:val="20"/>
        </w:rPr>
        <w:t xml:space="preserve">I confirm that the above information 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is true and accurate and that </w:t>
      </w:r>
      <w:r w:rsidR="00484099">
        <w:rPr>
          <w:rFonts w:ascii="Arial" w:eastAsia="Arial" w:hAnsi="Arial" w:cs="Arial"/>
          <w:color w:val="000000" w:themeColor="text1"/>
          <w:sz w:val="20"/>
          <w:szCs w:val="20"/>
        </w:rPr>
        <w:t xml:space="preserve">to the best of my knowledge 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the project </w:t>
      </w:r>
      <w:r w:rsidR="00484099">
        <w:rPr>
          <w:rFonts w:ascii="Arial" w:eastAsia="Arial" w:hAnsi="Arial" w:cs="Arial"/>
          <w:color w:val="000000" w:themeColor="text1"/>
          <w:sz w:val="20"/>
          <w:szCs w:val="20"/>
        </w:rPr>
        <w:t xml:space="preserve">specification outlined above satisfies 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the requirements of the Town and Country Planning (General Permitted Development) (England) Order 2015 </w:t>
      </w:r>
      <w:r w:rsidR="00484099">
        <w:rPr>
          <w:rFonts w:ascii="Arial" w:eastAsia="Arial" w:hAnsi="Arial" w:cs="Arial"/>
          <w:color w:val="000000" w:themeColor="text1"/>
          <w:sz w:val="20"/>
          <w:szCs w:val="20"/>
        </w:rPr>
        <w:t xml:space="preserve">(Update 21/12/2023) 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>Class J – Installation or alteration of solar equipment on non-domestic premises</w:t>
      </w:r>
      <w:r w:rsidR="00484099">
        <w:rPr>
          <w:rFonts w:ascii="Arial" w:eastAsia="Arial" w:hAnsi="Arial" w:cs="Arial"/>
          <w:color w:val="000000" w:themeColor="text1"/>
          <w:sz w:val="20"/>
          <w:szCs w:val="20"/>
        </w:rPr>
        <w:t>.</w:t>
      </w:r>
    </w:p>
    <w:p w14:paraId="467E65AE" w14:textId="7A0FB1AE" w:rsidR="00484099" w:rsidRDefault="00484099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7204883" w14:textId="79D87D94" w:rsidR="00484099" w:rsidRDefault="00484099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Signed </w:t>
      </w:r>
    </w:p>
    <w:p w14:paraId="01568CC8" w14:textId="70638B6D" w:rsidR="00484099" w:rsidRDefault="00484099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5E8CC56" w14:textId="3EF3C84C" w:rsidR="00484099" w:rsidRDefault="00484099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052CE67" w14:textId="3B0DD8F7" w:rsidR="00484099" w:rsidRDefault="00484099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  <w:r w:rsidRPr="00484099">
        <w:rPr>
          <w:rFonts w:ascii="Arial" w:eastAsia="Arial" w:hAnsi="Arial" w:cs="Arial"/>
          <w:noProof/>
          <w:color w:val="000000" w:themeColor="text1"/>
          <w:sz w:val="20"/>
          <w:szCs w:val="20"/>
        </w:rPr>
        <w:drawing>
          <wp:inline distT="0" distB="0" distL="0" distR="0" wp14:anchorId="5AA3E4F7" wp14:editId="31D10732">
            <wp:extent cx="921116" cy="224589"/>
            <wp:effectExtent l="0" t="0" r="0" b="4445"/>
            <wp:docPr id="1523889694" name="Picture 1" descr="A black letter with a curved ed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889694" name="Picture 1" descr="A black letter with a curved edge&#10;&#10;Description automatically generated with medium confidence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720" cy="23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CE817" w14:textId="5320C3B3" w:rsidR="00484099" w:rsidRDefault="00484099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B0081EB" w14:textId="1BD7F544" w:rsidR="00484099" w:rsidRDefault="00484099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Ben Nuttall </w:t>
      </w:r>
    </w:p>
    <w:p w14:paraId="46E8F0A5" w14:textId="46D35A83" w:rsidR="00484099" w:rsidRDefault="00484099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System Designer </w:t>
      </w:r>
    </w:p>
    <w:p w14:paraId="58F52223" w14:textId="4D17B760" w:rsidR="00484099" w:rsidRPr="00865017" w:rsidRDefault="00484099" w:rsidP="00C8731A">
      <w:pPr>
        <w:tabs>
          <w:tab w:val="left" w:pos="7230"/>
        </w:tabs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NPS Energy Ltd </w:t>
      </w:r>
    </w:p>
    <w:p w14:paraId="1CEAC0C8" w14:textId="77B8FCA4" w:rsidR="00916C89" w:rsidRDefault="00C8731A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 w:rsidRPr="00C8731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Completion of report </w:t>
      </w:r>
    </w:p>
    <w:p w14:paraId="316D3C0B" w14:textId="77777777" w:rsidR="00C52A77" w:rsidRDefault="00C52A77">
      <w:pPr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0EC10988" w14:textId="2ABF5DAB" w:rsidR="00916C89" w:rsidRPr="004D35C5" w:rsidRDefault="004D35C5">
      <w:pP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4D35C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lastRenderedPageBreak/>
        <w:t>Appendix A</w:t>
      </w:r>
    </w:p>
    <w:p w14:paraId="59C7736B" w14:textId="2D912D29" w:rsidR="004D35C5" w:rsidRDefault="004D35C5">
      <w:pPr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590A35A6" w14:textId="5BE2BA22" w:rsidR="006619DA" w:rsidRDefault="003A632B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F16632" wp14:editId="08A0F1AD">
                <wp:simplePos x="0" y="0"/>
                <wp:positionH relativeFrom="column">
                  <wp:posOffset>3260090</wp:posOffset>
                </wp:positionH>
                <wp:positionV relativeFrom="paragraph">
                  <wp:posOffset>1384307</wp:posOffset>
                </wp:positionV>
                <wp:extent cx="264160" cy="243840"/>
                <wp:effectExtent l="0" t="0" r="15240" b="10160"/>
                <wp:wrapNone/>
                <wp:docPr id="5345533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F6906" w14:textId="25C9BF96" w:rsidR="00761951" w:rsidRDefault="00761951" w:rsidP="00761951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16632" id="Text Box 2" o:spid="_x0000_s1027" type="#_x0000_t202" style="position:absolute;margin-left:256.7pt;margin-top:109pt;width:20.8pt;height:19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" fillcolor="white [3201]" strokeweight=".5pt">
                <v:textbox>
                  <w:txbxContent>
                    <w:p w14:paraId="3AAF6906" w14:textId="25C9BF96" w:rsidR="00761951" w:rsidRDefault="00761951" w:rsidP="00761951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FCCFEF" wp14:editId="75E11402">
                <wp:simplePos x="0" y="0"/>
                <wp:positionH relativeFrom="column">
                  <wp:posOffset>3183680</wp:posOffset>
                </wp:positionH>
                <wp:positionV relativeFrom="paragraph">
                  <wp:posOffset>346886</wp:posOffset>
                </wp:positionV>
                <wp:extent cx="264160" cy="243840"/>
                <wp:effectExtent l="0" t="0" r="15240" b="10160"/>
                <wp:wrapNone/>
                <wp:docPr id="15327414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397FC9" w14:textId="5E7AB975" w:rsidR="00761951" w:rsidRDefault="00761951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CCFEF" id="_x0000_s1028" type="#_x0000_t202" style="position:absolute;margin-left:250.7pt;margin-top:27.3pt;width:20.8pt;height:19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" fillcolor="white [3201]" strokeweight=".5pt">
                <v:textbox>
                  <w:txbxContent>
                    <w:p w14:paraId="07397FC9" w14:textId="5E7AB975" w:rsidR="00761951" w:rsidRDefault="00761951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3A632B">
        <w:rPr>
          <w:noProof/>
        </w:rPr>
        <w:t xml:space="preserve"> </w:t>
      </w:r>
      <w:r w:rsidRPr="003A632B"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w:drawing>
          <wp:inline distT="0" distB="0" distL="0" distR="0" wp14:anchorId="53A05593" wp14:editId="5CE80C3C">
            <wp:extent cx="5987942" cy="2102178"/>
            <wp:effectExtent l="0" t="0" r="0" b="6350"/>
            <wp:docPr id="168185009" name="Picture 1" descr="A computer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85009" name="Picture 1" descr="A computer screen shot of a computer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29299" cy="211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6C89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1B7638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This image shows the panels are </w:t>
      </w:r>
      <w:r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120</w:t>
      </w:r>
      <w:r w:rsidR="001B7638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cm from</w:t>
      </w:r>
      <w:r w:rsidR="00EE6664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external</w:t>
      </w:r>
      <w:r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AE5990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edge A.</w:t>
      </w:r>
    </w:p>
    <w:p w14:paraId="633170B2" w14:textId="2F0FD18A" w:rsidR="00F85E4D" w:rsidRDefault="00F85E4D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041E3C6E" w14:textId="76BB9F22" w:rsidR="00F85E4D" w:rsidRDefault="00F85E4D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1C252494" w14:textId="086A355A" w:rsidR="00F85E4D" w:rsidRDefault="00886A92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5D97A7" wp14:editId="7F9E0FDF">
                <wp:simplePos x="0" y="0"/>
                <wp:positionH relativeFrom="column">
                  <wp:posOffset>-46990</wp:posOffset>
                </wp:positionH>
                <wp:positionV relativeFrom="paragraph">
                  <wp:posOffset>791210</wp:posOffset>
                </wp:positionV>
                <wp:extent cx="264160" cy="243840"/>
                <wp:effectExtent l="0" t="0" r="15240" b="10160"/>
                <wp:wrapNone/>
                <wp:docPr id="21368695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74326C" w14:textId="2914F408" w:rsidR="000355B4" w:rsidRDefault="000355B4" w:rsidP="000355B4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5D97A7" id="_x0000_s1029" type="#_x0000_t202" style="position:absolute;margin-left:-3.7pt;margin-top:62.3pt;width:20.8pt;height:19.2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" fillcolor="white [3201]" strokeweight=".5pt">
                <v:textbox>
                  <w:txbxContent>
                    <w:p w14:paraId="4874326C" w14:textId="2914F408" w:rsidR="000355B4" w:rsidRDefault="000355B4" w:rsidP="000355B4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7FB9C5" wp14:editId="03017E40">
                <wp:simplePos x="0" y="0"/>
                <wp:positionH relativeFrom="column">
                  <wp:posOffset>2931547</wp:posOffset>
                </wp:positionH>
                <wp:positionV relativeFrom="paragraph">
                  <wp:posOffset>1102939</wp:posOffset>
                </wp:positionV>
                <wp:extent cx="264160" cy="243840"/>
                <wp:effectExtent l="0" t="0" r="15240" b="10160"/>
                <wp:wrapNone/>
                <wp:docPr id="20328794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227AFA" w14:textId="77777777" w:rsidR="000355B4" w:rsidRDefault="000355B4" w:rsidP="000355B4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FB9C5" id="_x0000_s1030" type="#_x0000_t202" style="position:absolute;margin-left:230.85pt;margin-top:86.85pt;width:20.8pt;height:19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" fillcolor="white [3201]" strokeweight=".5pt">
                <v:textbox>
                  <w:txbxContent>
                    <w:p w14:paraId="79227AFA" w14:textId="77777777" w:rsidR="000355B4" w:rsidRDefault="000355B4" w:rsidP="000355B4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9F2E887" wp14:editId="113ECDDD">
                <wp:simplePos x="0" y="0"/>
                <wp:positionH relativeFrom="column">
                  <wp:posOffset>5507604</wp:posOffset>
                </wp:positionH>
                <wp:positionV relativeFrom="paragraph">
                  <wp:posOffset>552340</wp:posOffset>
                </wp:positionV>
                <wp:extent cx="264160" cy="243840"/>
                <wp:effectExtent l="0" t="0" r="15240" b="10160"/>
                <wp:wrapNone/>
                <wp:docPr id="18809849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E43424" w14:textId="608CA02E" w:rsidR="00761951" w:rsidRDefault="00761951" w:rsidP="00761951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2E887" id="_x0000_s1031" type="#_x0000_t202" style="position:absolute;margin-left:433.65pt;margin-top:43.5pt;width:20.8pt;height:19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" fillcolor="white [3201]" strokeweight=".5pt">
                <v:textbox>
                  <w:txbxContent>
                    <w:p w14:paraId="0DE43424" w14:textId="608CA02E" w:rsidR="00761951" w:rsidRDefault="00761951" w:rsidP="00761951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EFF4F7" wp14:editId="4C815DA5">
                <wp:simplePos x="0" y="0"/>
                <wp:positionH relativeFrom="column">
                  <wp:posOffset>2667221</wp:posOffset>
                </wp:positionH>
                <wp:positionV relativeFrom="paragraph">
                  <wp:posOffset>281443</wp:posOffset>
                </wp:positionV>
                <wp:extent cx="264160" cy="243840"/>
                <wp:effectExtent l="0" t="0" r="15240" b="10160"/>
                <wp:wrapNone/>
                <wp:docPr id="5693227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5D24CF" w14:textId="77777777" w:rsidR="000355B4" w:rsidRDefault="000355B4" w:rsidP="000355B4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FF4F7" id="_x0000_s1032" type="#_x0000_t202" style="position:absolute;margin-left:210pt;margin-top:22.15pt;width:20.8pt;height:19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" fillcolor="white [3201]" strokeweight=".5pt">
                <v:textbox>
                  <w:txbxContent>
                    <w:p w14:paraId="3A5D24CF" w14:textId="77777777" w:rsidR="000355B4" w:rsidRDefault="000355B4" w:rsidP="000355B4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886A92">
        <w:rPr>
          <w:noProof/>
        </w:rPr>
        <w:t xml:space="preserve"> </w:t>
      </w:r>
      <w:r w:rsidRPr="00886A92"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w:drawing>
          <wp:inline distT="0" distB="0" distL="0" distR="0" wp14:anchorId="3EC70359" wp14:editId="1D16D022">
            <wp:extent cx="6016131" cy="1593130"/>
            <wp:effectExtent l="0" t="0" r="3810" b="0"/>
            <wp:docPr id="1186869902" name="Picture 1" descr="A close up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869902" name="Picture 1" descr="A close up of a computer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75696" cy="160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55B4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This image shows the panels are </w:t>
      </w:r>
      <w:r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326</w:t>
      </w:r>
      <w:r w:rsidR="000355B4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cm from </w:t>
      </w:r>
      <w:r w:rsidR="00EE6664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external </w:t>
      </w:r>
      <w:r w:rsidR="000355B4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edge B.</w:t>
      </w:r>
    </w:p>
    <w:p w14:paraId="1B188DD6" w14:textId="4CBA92CA" w:rsidR="004D35C5" w:rsidRDefault="004D35C5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3BEA7A01" w14:textId="3F8B9D0D" w:rsidR="004D35C5" w:rsidRDefault="004D35C5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08755806" w14:textId="77777777" w:rsidR="004D35C5" w:rsidRDefault="004D35C5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206EA886" w14:textId="461E214D" w:rsidR="00CC2CAF" w:rsidRDefault="00CC2CAF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57E2912F" w14:textId="226A7602" w:rsidR="00CC2CAF" w:rsidRDefault="00423955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E1F8A8" wp14:editId="4D3134EE">
                <wp:simplePos x="0" y="0"/>
                <wp:positionH relativeFrom="column">
                  <wp:posOffset>2915285</wp:posOffset>
                </wp:positionH>
                <wp:positionV relativeFrom="paragraph">
                  <wp:posOffset>1039690</wp:posOffset>
                </wp:positionV>
                <wp:extent cx="264160" cy="243840"/>
                <wp:effectExtent l="0" t="0" r="15240" b="10160"/>
                <wp:wrapNone/>
                <wp:docPr id="16036566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834E22" w14:textId="77777777" w:rsidR="00584D13" w:rsidRDefault="00584D13" w:rsidP="00584D13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1F8A8" id="_x0000_s1033" type="#_x0000_t202" style="position:absolute;margin-left:229.55pt;margin-top:81.85pt;width:20.8pt;height:19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" fillcolor="white [3201]" strokeweight=".5pt">
                <v:textbox>
                  <w:txbxContent>
                    <w:p w14:paraId="22834E22" w14:textId="77777777" w:rsidR="00584D13" w:rsidRDefault="00584D13" w:rsidP="00584D13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9ABCD5" wp14:editId="4054285C">
                <wp:simplePos x="0" y="0"/>
                <wp:positionH relativeFrom="column">
                  <wp:posOffset>-90365</wp:posOffset>
                </wp:positionH>
                <wp:positionV relativeFrom="paragraph">
                  <wp:posOffset>512690</wp:posOffset>
                </wp:positionV>
                <wp:extent cx="264160" cy="243840"/>
                <wp:effectExtent l="0" t="0" r="15240" b="10160"/>
                <wp:wrapNone/>
                <wp:docPr id="13126964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A30352" w14:textId="77777777" w:rsidR="00584D13" w:rsidRDefault="00584D13" w:rsidP="00584D13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9ABCD5" id="_x0000_s1034" type="#_x0000_t202" style="position:absolute;margin-left:-7.1pt;margin-top:40.35pt;width:20.8pt;height:19.2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" fillcolor="white [3201]" strokeweight=".5pt">
                <v:textbox>
                  <w:txbxContent>
                    <w:p w14:paraId="0BA30352" w14:textId="77777777" w:rsidR="00584D13" w:rsidRDefault="00584D13" w:rsidP="00584D13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223A8BD" wp14:editId="5EE115D9">
                <wp:simplePos x="0" y="0"/>
                <wp:positionH relativeFrom="column">
                  <wp:posOffset>5607685</wp:posOffset>
                </wp:positionH>
                <wp:positionV relativeFrom="paragraph">
                  <wp:posOffset>506339</wp:posOffset>
                </wp:positionV>
                <wp:extent cx="264160" cy="243840"/>
                <wp:effectExtent l="0" t="0" r="15240" b="10160"/>
                <wp:wrapNone/>
                <wp:docPr id="63257069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6FD20F" w14:textId="77777777" w:rsidR="003361E0" w:rsidRDefault="003361E0" w:rsidP="003361E0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3A8BD" id="_x0000_s1035" type="#_x0000_t202" style="position:absolute;margin-left:441.55pt;margin-top:39.85pt;width:20.8pt;height:19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" fillcolor="white [3201]" strokeweight=".5pt">
                <v:textbox>
                  <w:txbxContent>
                    <w:p w14:paraId="1A6FD20F" w14:textId="77777777" w:rsidR="003361E0" w:rsidRDefault="003361E0" w:rsidP="003361E0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584D13"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2A9B31" wp14:editId="2F7FCEC0">
                <wp:simplePos x="0" y="0"/>
                <wp:positionH relativeFrom="column">
                  <wp:posOffset>2651548</wp:posOffset>
                </wp:positionH>
                <wp:positionV relativeFrom="paragraph">
                  <wp:posOffset>-39370</wp:posOffset>
                </wp:positionV>
                <wp:extent cx="264160" cy="243840"/>
                <wp:effectExtent l="0" t="0" r="15240" b="10160"/>
                <wp:wrapNone/>
                <wp:docPr id="7040893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E7451F" w14:textId="77777777" w:rsidR="003361E0" w:rsidRDefault="003361E0" w:rsidP="003361E0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A9B31" id="_x0000_s1036" type="#_x0000_t202" style="position:absolute;margin-left:208.8pt;margin-top:-3.1pt;width:20.8pt;height:19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" fillcolor="white [3201]" strokeweight=".5pt">
                <v:textbox>
                  <w:txbxContent>
                    <w:p w14:paraId="19E7451F" w14:textId="77777777" w:rsidR="003361E0" w:rsidRDefault="003361E0" w:rsidP="003361E0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423955">
        <w:rPr>
          <w:noProof/>
        </w:rPr>
        <w:t xml:space="preserve"> </w:t>
      </w:r>
      <w:r w:rsidRPr="00423955"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w:drawing>
          <wp:inline distT="0" distB="0" distL="0" distR="0" wp14:anchorId="1C14BF33" wp14:editId="62749FE8">
            <wp:extent cx="5820898" cy="1636696"/>
            <wp:effectExtent l="0" t="0" r="0" b="1905"/>
            <wp:docPr id="1914821456" name="Picture 1" descr="A screen 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821456" name="Picture 1" descr="A screen shot of a video game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70630" cy="165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6DB5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This image shows that the panels are </w:t>
      </w:r>
      <w:r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10</w:t>
      </w:r>
      <w:r w:rsidR="003361E0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0cm from </w:t>
      </w:r>
      <w:r w:rsidR="00EE6664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external </w:t>
      </w:r>
      <w:r w:rsidR="003361E0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edge C.</w:t>
      </w:r>
    </w:p>
    <w:p w14:paraId="40BBD5B9" w14:textId="2D1AFD11" w:rsidR="00584D13" w:rsidRDefault="00584D13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207B82E8" w14:textId="05FB22D7" w:rsidR="00584D13" w:rsidRDefault="00584D13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34C8D3DE" w14:textId="2A56B863" w:rsidR="00584D13" w:rsidRDefault="00BA6F46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96F5651" wp14:editId="652D6E4B">
                <wp:simplePos x="0" y="0"/>
                <wp:positionH relativeFrom="column">
                  <wp:posOffset>2654723</wp:posOffset>
                </wp:positionH>
                <wp:positionV relativeFrom="paragraph">
                  <wp:posOffset>22860</wp:posOffset>
                </wp:positionV>
                <wp:extent cx="264160" cy="243840"/>
                <wp:effectExtent l="0" t="0" r="15240" b="10160"/>
                <wp:wrapNone/>
                <wp:docPr id="6115898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5C72F" w14:textId="77777777" w:rsidR="00BA6F46" w:rsidRDefault="00BA6F46" w:rsidP="00BA6F46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F5651" id="_x0000_s1037" type="#_x0000_t202" style="position:absolute;margin-left:209.05pt;margin-top:1.8pt;width:20.8pt;height:19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" fillcolor="white [3201]" strokeweight=".5pt">
                <v:textbox>
                  <w:txbxContent>
                    <w:p w14:paraId="4655C72F" w14:textId="77777777" w:rsidR="00BA6F46" w:rsidRDefault="00BA6F46" w:rsidP="00BA6F46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170B021" w14:textId="6004F893" w:rsidR="00584D13" w:rsidRDefault="002848A9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96ABED" wp14:editId="1C80092A">
                <wp:simplePos x="0" y="0"/>
                <wp:positionH relativeFrom="column">
                  <wp:posOffset>-84650</wp:posOffset>
                </wp:positionH>
                <wp:positionV relativeFrom="paragraph">
                  <wp:posOffset>786716</wp:posOffset>
                </wp:positionV>
                <wp:extent cx="264160" cy="243840"/>
                <wp:effectExtent l="0" t="0" r="15240" b="10160"/>
                <wp:wrapNone/>
                <wp:docPr id="6875576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45BE2" w14:textId="24DF0611" w:rsidR="00AC4914" w:rsidRDefault="00AC4914" w:rsidP="00AC4914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6ABED" id="_x0000_s1038" type="#_x0000_t202" style="position:absolute;margin-left:-6.65pt;margin-top:61.95pt;width:20.8pt;height:19.2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" fillcolor="white [3201]" strokeweight=".5pt">
                <v:textbox>
                  <w:txbxContent>
                    <w:p w14:paraId="5F145BE2" w14:textId="24DF0611" w:rsidR="00AC4914" w:rsidRDefault="00AC4914" w:rsidP="00AC4914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E67533" wp14:editId="172D95A4">
                <wp:simplePos x="0" y="0"/>
                <wp:positionH relativeFrom="column">
                  <wp:posOffset>2912110</wp:posOffset>
                </wp:positionH>
                <wp:positionV relativeFrom="paragraph">
                  <wp:posOffset>947127</wp:posOffset>
                </wp:positionV>
                <wp:extent cx="264160" cy="243840"/>
                <wp:effectExtent l="0" t="0" r="15240" b="10160"/>
                <wp:wrapNone/>
                <wp:docPr id="79538668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CE0AD0" w14:textId="77777777" w:rsidR="00BA6F46" w:rsidRDefault="00BA6F46" w:rsidP="00BA6F46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67533" id="_x0000_s1039" type="#_x0000_t202" style="position:absolute;margin-left:229.3pt;margin-top:74.6pt;width:20.8pt;height:19.2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" fillcolor="white [3201]" strokeweight=".5pt">
                <v:textbox>
                  <w:txbxContent>
                    <w:p w14:paraId="2ACE0AD0" w14:textId="77777777" w:rsidR="00BA6F46" w:rsidRDefault="00BA6F46" w:rsidP="00BA6F46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EBC81A" wp14:editId="1E3A2AF4">
                <wp:simplePos x="0" y="0"/>
                <wp:positionH relativeFrom="column">
                  <wp:posOffset>5560695</wp:posOffset>
                </wp:positionH>
                <wp:positionV relativeFrom="paragraph">
                  <wp:posOffset>470193</wp:posOffset>
                </wp:positionV>
                <wp:extent cx="264160" cy="243840"/>
                <wp:effectExtent l="0" t="0" r="15240" b="10160"/>
                <wp:wrapNone/>
                <wp:docPr id="9382325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35F9D9" w14:textId="77777777" w:rsidR="00BA6F46" w:rsidRDefault="00BA6F46" w:rsidP="00BA6F46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BC81A" id="_x0000_s1040" type="#_x0000_t202" style="position:absolute;margin-left:437.85pt;margin-top:37pt;width:20.8pt;height:19.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" fillcolor="white [3201]" strokeweight=".5pt">
                <v:textbox>
                  <w:txbxContent>
                    <w:p w14:paraId="6035F9D9" w14:textId="77777777" w:rsidR="00BA6F46" w:rsidRDefault="00BA6F46" w:rsidP="00BA6F46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848A9">
        <w:rPr>
          <w:noProof/>
        </w:rPr>
        <w:t xml:space="preserve"> </w:t>
      </w:r>
      <w:r w:rsidRPr="002848A9">
        <w:rPr>
          <w:rFonts w:ascii="Arial" w:eastAsia="Arial" w:hAnsi="Arial" w:cs="Arial"/>
          <w:i/>
          <w:iCs/>
          <w:noProof/>
          <w:color w:val="000000" w:themeColor="text1"/>
          <w:sz w:val="20"/>
          <w:szCs w:val="20"/>
        </w:rPr>
        <w:drawing>
          <wp:inline distT="0" distB="0" distL="0" distR="0" wp14:anchorId="317637D3" wp14:editId="6D243585">
            <wp:extent cx="5855579" cy="1394275"/>
            <wp:effectExtent l="0" t="0" r="0" b="3175"/>
            <wp:docPr id="1118324925" name="Picture 1" descr="A black and white background with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324925" name="Picture 1" descr="A black and white background with squares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29606" cy="141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4914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 This image shows that the panels are </w:t>
      </w:r>
      <w:r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215</w:t>
      </w:r>
      <w:r w:rsidR="00995DD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cm from </w:t>
      </w:r>
      <w:r w:rsidR="00EE6664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external </w:t>
      </w:r>
      <w:r w:rsidR="00995DDA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edge D.</w:t>
      </w:r>
    </w:p>
    <w:p w14:paraId="5964F811" w14:textId="794DB4D4" w:rsidR="00454C8D" w:rsidRDefault="00454C8D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7B1FBD05" w14:textId="658DB239" w:rsidR="00454C8D" w:rsidRDefault="00454C8D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p w14:paraId="1642FF1A" w14:textId="5AC815F1" w:rsidR="00454C8D" w:rsidRPr="00C8731A" w:rsidRDefault="00454C8D" w:rsidP="00C8731A">
      <w:pPr>
        <w:tabs>
          <w:tab w:val="left" w:pos="7230"/>
        </w:tabs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</w:p>
    <w:sectPr w:rsidR="00454C8D" w:rsidRPr="00C8731A" w:rsidSect="00C8731A">
      <w:headerReference w:type="even" r:id="rId27"/>
      <w:headerReference w:type="default" r:id="rId28"/>
      <w:pgSz w:w="16840" w:h="11907" w:orient="landscape"/>
      <w:pgMar w:top="567" w:right="539" w:bottom="327" w:left="720" w:header="709" w:footer="54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9BAE" w14:textId="77777777" w:rsidR="00D15FD2" w:rsidRDefault="00D15FD2">
      <w:r>
        <w:separator/>
      </w:r>
    </w:p>
  </w:endnote>
  <w:endnote w:type="continuationSeparator" w:id="0">
    <w:p w14:paraId="2F5EB4AA" w14:textId="77777777" w:rsidR="00D15FD2" w:rsidRDefault="00D1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82325" w14:textId="77777777" w:rsidR="00D15FD2" w:rsidRDefault="00D15FD2">
      <w:r>
        <w:separator/>
      </w:r>
    </w:p>
  </w:footnote>
  <w:footnote w:type="continuationSeparator" w:id="0">
    <w:p w14:paraId="710A51B6" w14:textId="77777777" w:rsidR="00D15FD2" w:rsidRDefault="00D15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93548103"/>
      <w:docPartObj>
        <w:docPartGallery w:val="Page Numbers (Top of Page)"/>
        <w:docPartUnique/>
      </w:docPartObj>
    </w:sdtPr>
    <w:sdtContent>
      <w:p w14:paraId="64969932" w14:textId="47242BFE" w:rsidR="0041387A" w:rsidRDefault="0041387A" w:rsidP="00AB159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708BA1" w14:textId="77777777" w:rsidR="0041387A" w:rsidRDefault="0041387A" w:rsidP="0041387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43683079"/>
      <w:docPartObj>
        <w:docPartGallery w:val="Page Numbers (Top of Page)"/>
        <w:docPartUnique/>
      </w:docPartObj>
    </w:sdtPr>
    <w:sdtContent>
      <w:p w14:paraId="6DAEE323" w14:textId="5829D9B2" w:rsidR="0041387A" w:rsidRDefault="0041387A" w:rsidP="00AB159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34ACE06" w14:textId="169264FE" w:rsidR="0041387A" w:rsidRPr="0041387A" w:rsidRDefault="0041387A" w:rsidP="0041387A">
    <w:pPr>
      <w:pStyle w:val="Header"/>
      <w:ind w:right="360"/>
      <w:rPr>
        <w:rFonts w:asciiTheme="minorHAnsi" w:hAnsiTheme="minorHAnsi" w:cstheme="minorHAnsi"/>
        <w:sz w:val="20"/>
        <w:szCs w:val="20"/>
      </w:rPr>
    </w:pPr>
    <w:r w:rsidRPr="0041387A">
      <w:rPr>
        <w:rFonts w:asciiTheme="minorHAnsi" w:hAnsiTheme="minorHAnsi" w:cstheme="minorHAnsi"/>
        <w:sz w:val="20"/>
        <w:szCs w:val="20"/>
      </w:rPr>
      <w:t xml:space="preserve">Solar PV </w:t>
    </w:r>
    <w:r w:rsidR="003123E6">
      <w:rPr>
        <w:rFonts w:asciiTheme="minorHAnsi" w:hAnsiTheme="minorHAnsi" w:cstheme="minorHAnsi"/>
        <w:sz w:val="20"/>
        <w:szCs w:val="20"/>
      </w:rPr>
      <w:t>Project</w:t>
    </w:r>
    <w:r w:rsidRPr="0041387A">
      <w:rPr>
        <w:rFonts w:asciiTheme="minorHAnsi" w:hAnsiTheme="minorHAnsi" w:cstheme="minorHAnsi"/>
        <w:sz w:val="20"/>
        <w:szCs w:val="20"/>
      </w:rPr>
      <w:t xml:space="preserve"> – </w:t>
    </w:r>
    <w:r w:rsidR="006E3CB2">
      <w:rPr>
        <w:rFonts w:asciiTheme="minorHAnsi" w:hAnsiTheme="minorHAnsi" w:cstheme="minorHAnsi"/>
        <w:sz w:val="20"/>
        <w:szCs w:val="20"/>
      </w:rPr>
      <w:t>Prior Approval Planning Information</w:t>
    </w:r>
  </w:p>
  <w:p w14:paraId="3C6D5FA9" w14:textId="77777777" w:rsidR="0041387A" w:rsidRPr="0041387A" w:rsidRDefault="0041387A" w:rsidP="0041387A">
    <w:pPr>
      <w:pStyle w:val="Header"/>
      <w:ind w:right="360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0B8A"/>
    <w:multiLevelType w:val="multilevel"/>
    <w:tmpl w:val="B4861C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837B6C"/>
    <w:multiLevelType w:val="hybridMultilevel"/>
    <w:tmpl w:val="93267E62"/>
    <w:lvl w:ilvl="0" w:tplc="59AEEF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D699C"/>
    <w:multiLevelType w:val="multilevel"/>
    <w:tmpl w:val="9552DA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315B47"/>
    <w:multiLevelType w:val="multilevel"/>
    <w:tmpl w:val="18E0B3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92401B"/>
    <w:multiLevelType w:val="hybridMultilevel"/>
    <w:tmpl w:val="076C33A4"/>
    <w:lvl w:ilvl="0" w:tplc="328235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B08ED"/>
    <w:multiLevelType w:val="multilevel"/>
    <w:tmpl w:val="18E67A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5C874C1"/>
    <w:multiLevelType w:val="multilevel"/>
    <w:tmpl w:val="D5DCFC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F855D1B"/>
    <w:multiLevelType w:val="multilevel"/>
    <w:tmpl w:val="40D803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53212"/>
    <w:multiLevelType w:val="multilevel"/>
    <w:tmpl w:val="507AE7A2"/>
    <w:lvl w:ilvl="0">
      <w:start w:val="1"/>
      <w:numFmt w:val="lowerLetter"/>
      <w:lvlText w:val="%1)"/>
      <w:lvlJc w:val="left"/>
      <w:pPr>
        <w:ind w:left="58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4198B"/>
    <w:multiLevelType w:val="multilevel"/>
    <w:tmpl w:val="61D6DF58"/>
    <w:lvl w:ilvl="0">
      <w:start w:val="1"/>
      <w:numFmt w:val="bullet"/>
      <w:lvlText w:val="●"/>
      <w:lvlJc w:val="left"/>
      <w:pPr>
        <w:ind w:left="29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5682446"/>
    <w:multiLevelType w:val="multilevel"/>
    <w:tmpl w:val="82DEF5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756724C"/>
    <w:multiLevelType w:val="multilevel"/>
    <w:tmpl w:val="4F0CEBEA"/>
    <w:lvl w:ilvl="0">
      <w:start w:val="1"/>
      <w:numFmt w:val="bullet"/>
      <w:lvlText w:val="●"/>
      <w:lvlJc w:val="left"/>
      <w:pPr>
        <w:ind w:left="8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8645914"/>
    <w:multiLevelType w:val="multilevel"/>
    <w:tmpl w:val="1FD8F5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9C82DC7"/>
    <w:multiLevelType w:val="hybridMultilevel"/>
    <w:tmpl w:val="859C394A"/>
    <w:lvl w:ilvl="0" w:tplc="1A28F8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487849">
    <w:abstractNumId w:val="3"/>
  </w:num>
  <w:num w:numId="2" w16cid:durableId="1665278732">
    <w:abstractNumId w:val="11"/>
  </w:num>
  <w:num w:numId="3" w16cid:durableId="1036809173">
    <w:abstractNumId w:val="2"/>
  </w:num>
  <w:num w:numId="4" w16cid:durableId="1020932169">
    <w:abstractNumId w:val="12"/>
  </w:num>
  <w:num w:numId="5" w16cid:durableId="891160649">
    <w:abstractNumId w:val="6"/>
  </w:num>
  <w:num w:numId="6" w16cid:durableId="1243955482">
    <w:abstractNumId w:val="10"/>
  </w:num>
  <w:num w:numId="7" w16cid:durableId="1889761017">
    <w:abstractNumId w:val="0"/>
  </w:num>
  <w:num w:numId="8" w16cid:durableId="535973700">
    <w:abstractNumId w:val="5"/>
  </w:num>
  <w:num w:numId="9" w16cid:durableId="1659529570">
    <w:abstractNumId w:val="9"/>
  </w:num>
  <w:num w:numId="10" w16cid:durableId="516846867">
    <w:abstractNumId w:val="8"/>
  </w:num>
  <w:num w:numId="11" w16cid:durableId="842013516">
    <w:abstractNumId w:val="7"/>
  </w:num>
  <w:num w:numId="12" w16cid:durableId="72514131">
    <w:abstractNumId w:val="4"/>
  </w:num>
  <w:num w:numId="13" w16cid:durableId="1488135704">
    <w:abstractNumId w:val="1"/>
  </w:num>
  <w:num w:numId="14" w16cid:durableId="10295736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2C7"/>
    <w:rsid w:val="000007C1"/>
    <w:rsid w:val="00001794"/>
    <w:rsid w:val="000140E2"/>
    <w:rsid w:val="00025230"/>
    <w:rsid w:val="00033E9E"/>
    <w:rsid w:val="000355B4"/>
    <w:rsid w:val="00057C40"/>
    <w:rsid w:val="0007113B"/>
    <w:rsid w:val="00090FAF"/>
    <w:rsid w:val="000B2B4C"/>
    <w:rsid w:val="000B61F7"/>
    <w:rsid w:val="000B62B1"/>
    <w:rsid w:val="000D306E"/>
    <w:rsid w:val="001052DA"/>
    <w:rsid w:val="00126020"/>
    <w:rsid w:val="00132AC8"/>
    <w:rsid w:val="00151B95"/>
    <w:rsid w:val="001770A5"/>
    <w:rsid w:val="001B456D"/>
    <w:rsid w:val="001B571E"/>
    <w:rsid w:val="001B6499"/>
    <w:rsid w:val="001B7638"/>
    <w:rsid w:val="001C1C6B"/>
    <w:rsid w:val="00222F57"/>
    <w:rsid w:val="00224CBA"/>
    <w:rsid w:val="00260535"/>
    <w:rsid w:val="002848A9"/>
    <w:rsid w:val="002C2F05"/>
    <w:rsid w:val="002C5DBE"/>
    <w:rsid w:val="002C6DB5"/>
    <w:rsid w:val="00303EFB"/>
    <w:rsid w:val="0030608D"/>
    <w:rsid w:val="003123E6"/>
    <w:rsid w:val="00313BD2"/>
    <w:rsid w:val="003361E0"/>
    <w:rsid w:val="00353BF2"/>
    <w:rsid w:val="00357DD0"/>
    <w:rsid w:val="003A632B"/>
    <w:rsid w:val="003D00DE"/>
    <w:rsid w:val="0041387A"/>
    <w:rsid w:val="00423955"/>
    <w:rsid w:val="0044042F"/>
    <w:rsid w:val="0044496A"/>
    <w:rsid w:val="00454C8D"/>
    <w:rsid w:val="00484099"/>
    <w:rsid w:val="00496F36"/>
    <w:rsid w:val="00497009"/>
    <w:rsid w:val="004B01E4"/>
    <w:rsid w:val="004B324B"/>
    <w:rsid w:val="004B36AA"/>
    <w:rsid w:val="004C1FB9"/>
    <w:rsid w:val="004D2CF3"/>
    <w:rsid w:val="004D35C5"/>
    <w:rsid w:val="004F0304"/>
    <w:rsid w:val="00531BF4"/>
    <w:rsid w:val="00550944"/>
    <w:rsid w:val="00562FCC"/>
    <w:rsid w:val="00584D13"/>
    <w:rsid w:val="0059368C"/>
    <w:rsid w:val="005B4FEE"/>
    <w:rsid w:val="005E15DC"/>
    <w:rsid w:val="00605782"/>
    <w:rsid w:val="00610F3A"/>
    <w:rsid w:val="00632236"/>
    <w:rsid w:val="00647708"/>
    <w:rsid w:val="006544E7"/>
    <w:rsid w:val="006619DA"/>
    <w:rsid w:val="0069028C"/>
    <w:rsid w:val="006E3CB2"/>
    <w:rsid w:val="006E4481"/>
    <w:rsid w:val="00713731"/>
    <w:rsid w:val="00725FF2"/>
    <w:rsid w:val="00736A19"/>
    <w:rsid w:val="00745082"/>
    <w:rsid w:val="0075278C"/>
    <w:rsid w:val="007569A3"/>
    <w:rsid w:val="00761951"/>
    <w:rsid w:val="00782E15"/>
    <w:rsid w:val="0078771F"/>
    <w:rsid w:val="007D284F"/>
    <w:rsid w:val="00807AA1"/>
    <w:rsid w:val="00826326"/>
    <w:rsid w:val="008446DE"/>
    <w:rsid w:val="0084530F"/>
    <w:rsid w:val="00865017"/>
    <w:rsid w:val="00872142"/>
    <w:rsid w:val="008826CC"/>
    <w:rsid w:val="00885107"/>
    <w:rsid w:val="00886A92"/>
    <w:rsid w:val="008B0F28"/>
    <w:rsid w:val="008D64D3"/>
    <w:rsid w:val="0090604B"/>
    <w:rsid w:val="00916C89"/>
    <w:rsid w:val="00916E8E"/>
    <w:rsid w:val="0092235B"/>
    <w:rsid w:val="009235BA"/>
    <w:rsid w:val="00935503"/>
    <w:rsid w:val="00943088"/>
    <w:rsid w:val="00975DCC"/>
    <w:rsid w:val="009804CC"/>
    <w:rsid w:val="00995DDA"/>
    <w:rsid w:val="009A7FA7"/>
    <w:rsid w:val="009C1FC6"/>
    <w:rsid w:val="009D0060"/>
    <w:rsid w:val="009D03C2"/>
    <w:rsid w:val="009D658C"/>
    <w:rsid w:val="009E3FE8"/>
    <w:rsid w:val="009F56AE"/>
    <w:rsid w:val="00A04A4D"/>
    <w:rsid w:val="00A13399"/>
    <w:rsid w:val="00A1400B"/>
    <w:rsid w:val="00A314D7"/>
    <w:rsid w:val="00A31A3D"/>
    <w:rsid w:val="00A53E36"/>
    <w:rsid w:val="00A914CC"/>
    <w:rsid w:val="00AB2547"/>
    <w:rsid w:val="00AB2E09"/>
    <w:rsid w:val="00AC4914"/>
    <w:rsid w:val="00AC77D3"/>
    <w:rsid w:val="00AE5990"/>
    <w:rsid w:val="00B070D2"/>
    <w:rsid w:val="00B37051"/>
    <w:rsid w:val="00B44AB2"/>
    <w:rsid w:val="00B74EB4"/>
    <w:rsid w:val="00BA6F46"/>
    <w:rsid w:val="00C07F71"/>
    <w:rsid w:val="00C52A77"/>
    <w:rsid w:val="00C60B51"/>
    <w:rsid w:val="00C8731A"/>
    <w:rsid w:val="00CA214C"/>
    <w:rsid w:val="00CC2CAF"/>
    <w:rsid w:val="00CD31BB"/>
    <w:rsid w:val="00CF13AE"/>
    <w:rsid w:val="00D05C26"/>
    <w:rsid w:val="00D07E7F"/>
    <w:rsid w:val="00D15FD2"/>
    <w:rsid w:val="00D3543C"/>
    <w:rsid w:val="00D43916"/>
    <w:rsid w:val="00D47DBB"/>
    <w:rsid w:val="00D86E07"/>
    <w:rsid w:val="00DB231F"/>
    <w:rsid w:val="00DC020B"/>
    <w:rsid w:val="00DF55E5"/>
    <w:rsid w:val="00E26047"/>
    <w:rsid w:val="00E40416"/>
    <w:rsid w:val="00E62D71"/>
    <w:rsid w:val="00E80B95"/>
    <w:rsid w:val="00E947B2"/>
    <w:rsid w:val="00EA22C7"/>
    <w:rsid w:val="00EC7FD0"/>
    <w:rsid w:val="00ED0E02"/>
    <w:rsid w:val="00ED25E0"/>
    <w:rsid w:val="00ED4047"/>
    <w:rsid w:val="00ED5977"/>
    <w:rsid w:val="00EE04DC"/>
    <w:rsid w:val="00EE1A49"/>
    <w:rsid w:val="00EE6664"/>
    <w:rsid w:val="00EF7105"/>
    <w:rsid w:val="00F61539"/>
    <w:rsid w:val="00F720BB"/>
    <w:rsid w:val="00F73B15"/>
    <w:rsid w:val="00F85E4D"/>
    <w:rsid w:val="00F90682"/>
    <w:rsid w:val="00FA4464"/>
    <w:rsid w:val="00FA509E"/>
    <w:rsid w:val="00FC29A9"/>
    <w:rsid w:val="00F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16C09"/>
  <w15:docId w15:val="{298E518D-B2E0-4843-B061-B1BC7060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pos="1620"/>
      </w:tabs>
      <w:ind w:right="29"/>
      <w:jc w:val="both"/>
      <w:outlineLvl w:val="0"/>
    </w:pPr>
    <w:rPr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767AB"/>
    <w:pPr>
      <w:overflowPunct w:val="0"/>
      <w:autoSpaceDE w:val="0"/>
      <w:autoSpaceDN w:val="0"/>
      <w:adjustRightInd w:val="0"/>
      <w:spacing w:before="240" w:after="60"/>
      <w:jc w:val="center"/>
      <w:textAlignment w:val="baseline"/>
      <w:outlineLvl w:val="0"/>
    </w:pPr>
    <w:rPr>
      <w:rFonts w:ascii="Cambria" w:hAnsi="Cambria"/>
      <w:b/>
      <w:bCs/>
      <w:kern w:val="28"/>
      <w:sz w:val="32"/>
      <w:szCs w:val="32"/>
      <w:lang w:eastAsia="x-none"/>
    </w:rPr>
  </w:style>
  <w:style w:type="paragraph" w:customStyle="1" w:styleId="ColorfulList-Accent11">
    <w:name w:val="Colorful List - Accent 11"/>
    <w:basedOn w:val="Normal"/>
    <w:uiPriority w:val="34"/>
    <w:qFormat/>
    <w:rsid w:val="00E75320"/>
    <w:pPr>
      <w:ind w:left="720"/>
      <w:contextualSpacing/>
    </w:p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after="120"/>
    </w:pPr>
    <w:rPr>
      <w:sz w:val="20"/>
      <w:szCs w:val="20"/>
    </w:rPr>
  </w:style>
  <w:style w:type="paragraph" w:styleId="BodyText2">
    <w:name w:val="Body Text 2"/>
    <w:basedOn w:val="Normal"/>
    <w:pPr>
      <w:spacing w:before="292" w:line="288" w:lineRule="exact"/>
      <w:jc w:val="both"/>
    </w:pPr>
    <w:rPr>
      <w:b/>
      <w:bCs/>
      <w:i/>
      <w:iCs/>
      <w:snapToGrid w:val="0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285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link w:val="Title"/>
    <w:rsid w:val="008767AB"/>
    <w:rPr>
      <w:rFonts w:ascii="Cambria" w:hAnsi="Cambria"/>
      <w:b/>
      <w:bCs/>
      <w:kern w:val="28"/>
      <w:sz w:val="32"/>
      <w:szCs w:val="32"/>
      <w:lang w:val="en-GB"/>
    </w:rPr>
  </w:style>
  <w:style w:type="table" w:styleId="TableTheme">
    <w:name w:val="Table Theme"/>
    <w:basedOn w:val="TableNormal"/>
    <w:rsid w:val="004C5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2725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nielthomas-nps/Library/CloudStorage/GoogleDrive-daniel@nps-solar.co.uk/.shortcut-targets-by-id/0B_mDmuZqF_GnQUNuRW45VUZxNjA/NPS%20Solar%20Shared/NPS%20Commercial%20Projects/H&amp;S%20Templates%20&amp;%20files/%20Solar%20PV%20RAMS%20template%20NEW.dotx" TargetMode="External"/></Relationships>
</file>

<file path=word/theme/theme1.xml><?xml version="1.0" encoding="utf-8"?>
<a:theme xmlns:a="http://schemas.openxmlformats.org/drawingml/2006/main" name="Office Theme">
  <a:themeElements>
    <a:clrScheme name="Gre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oQZoV5UuY/QcknnedaMCPIA32w==">AMUW2mUrMQjxXc+nbC6omABZs20OFtayRvEMIb8nt+pzl61doVsQ/ZktF01iCiP62jEd+LFlvmyw09o8CeADCHoHtrsjA4o+rda2iVhxREkos1alSsk92AeTytQ13FGOVbOB/GtAkI8+BCjdDpWw9syc2to4t1YwJw==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51F599914742BCB4C54EE4D3D8DB" ma:contentTypeVersion="14" ma:contentTypeDescription="Create a new document." ma:contentTypeScope="" ma:versionID="d1f4afde7c17811a40a71ae4ea979a61">
  <xsd:schema xmlns:xsd="http://www.w3.org/2001/XMLSchema" xmlns:xs="http://www.w3.org/2001/XMLSchema" xmlns:p="http://schemas.microsoft.com/office/2006/metadata/properties" xmlns:ns1="http://schemas.microsoft.com/sharepoint/v3" xmlns:ns2="f0663dc3-a79d-4bb1-936e-c66edd0cb9ff" xmlns:ns3="2d88c099-55b3-4e97-991c-8d4b9b3a6db1" targetNamespace="http://schemas.microsoft.com/office/2006/metadata/properties" ma:root="true" ma:fieldsID="cb45badeb01069b6bc775a420084086b" ns1:_="" ns2:_="" ns3:_="">
    <xsd:import namespace="http://schemas.microsoft.com/sharepoint/v3"/>
    <xsd:import namespace="f0663dc3-a79d-4bb1-936e-c66edd0cb9ff"/>
    <xsd:import namespace="2d88c099-55b3-4e97-991c-8d4b9b3a6d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63dc3-a79d-4bb1-936e-c66edd0cb9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cbd5d20-9ebb-4995-b35d-1e43286814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8c099-55b3-4e97-991c-8d4b9b3a6db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8b92d63-d5bb-4fd3-b95d-981a3712dc00}" ma:internalName="TaxCatchAll" ma:showField="CatchAllData" ma:web="2d88c099-55b3-4e97-991c-8d4b9b3a6d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88c099-55b3-4e97-991c-8d4b9b3a6db1" xsi:nil="true"/>
    <lcf76f155ced4ddcb4097134ff3c332f xmlns="f0663dc3-a79d-4bb1-936e-c66edd0cb9f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46A5C86-8741-4ECE-AEE4-A95CDDD2E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0663dc3-a79d-4bb1-936e-c66edd0cb9ff"/>
    <ds:schemaRef ds:uri="2d88c099-55b3-4e97-991c-8d4b9b3a6d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485EC4-2463-489B-B05F-F0E5FFE914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C93873-5AC5-45B6-BD8C-118CD5917917}">
  <ds:schemaRefs>
    <ds:schemaRef ds:uri="http://schemas.microsoft.com/office/2006/metadata/properties"/>
    <ds:schemaRef ds:uri="http://schemas.microsoft.com/office/infopath/2007/PartnerControls"/>
    <ds:schemaRef ds:uri="2d88c099-55b3-4e97-991c-8d4b9b3a6db1"/>
    <ds:schemaRef ds:uri="f0663dc3-a79d-4bb1-936e-c66edd0cb9ff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 Solar PV RAMS template NEW.dotx</Template>
  <TotalTime>14</TotalTime>
  <Pages>7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Thomas</dc:creator>
  <cp:lastModifiedBy>Eve Fursman</cp:lastModifiedBy>
  <cp:revision>22</cp:revision>
  <cp:lastPrinted>2025-07-10T09:15:00Z</cp:lastPrinted>
  <dcterms:created xsi:type="dcterms:W3CDTF">2025-10-13T14:55:00Z</dcterms:created>
  <dcterms:modified xsi:type="dcterms:W3CDTF">2025-10-13T15:47:00Z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0x0101009E7F51F599914742BCB4C54EE4D3D8DB</vt:lpwstr>
  </property>
  <property fmtid="{D5CDD505-2E9C-101B-9397-08002B2CF9AE}" pid="3" name="MediaServiceImageTags">
    <vt:lpwstr/>
  </property>
</Properties>
</file>