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9B1A1" w14:textId="77777777" w:rsidR="00553B8B" w:rsidRPr="008E53AA" w:rsidRDefault="00553B8B">
      <w:pPr>
        <w:rPr>
          <w:rFonts w:ascii="Arial" w:eastAsia="Times New Roman" w:hAnsi="Arial" w:cs="Times New Roman"/>
          <w:szCs w:val="20"/>
          <w:lang w:val="en-US"/>
        </w:rPr>
      </w:pPr>
    </w:p>
    <w:p w14:paraId="5C6041C8" w14:textId="77777777" w:rsidR="003128F1" w:rsidRDefault="00685582" w:rsidP="00685582">
      <w:pPr>
        <w:jc w:val="center"/>
        <w:rPr>
          <w:rFonts w:ascii="Arial" w:hAnsi="Arial" w:cs="Arial"/>
          <w:b/>
          <w:u w:val="single"/>
        </w:rPr>
      </w:pPr>
      <w:r w:rsidRPr="000E38D9">
        <w:rPr>
          <w:rFonts w:ascii="Arial" w:hAnsi="Arial" w:cs="Arial"/>
          <w:b/>
          <w:u w:val="single"/>
        </w:rPr>
        <w:t xml:space="preserve">HMO </w:t>
      </w:r>
      <w:r w:rsidR="00003208">
        <w:rPr>
          <w:rFonts w:ascii="Arial" w:hAnsi="Arial" w:cs="Arial"/>
          <w:b/>
          <w:u w:val="single"/>
        </w:rPr>
        <w:t xml:space="preserve">Room Size </w:t>
      </w:r>
      <w:proofErr w:type="gramStart"/>
      <w:r w:rsidR="00003208">
        <w:rPr>
          <w:rFonts w:ascii="Arial" w:hAnsi="Arial" w:cs="Arial"/>
          <w:b/>
          <w:u w:val="single"/>
        </w:rPr>
        <w:t>Analysis</w:t>
      </w:r>
      <w:r w:rsidR="00443A81">
        <w:rPr>
          <w:rFonts w:ascii="Arial" w:hAnsi="Arial" w:cs="Arial"/>
          <w:b/>
          <w:u w:val="single"/>
        </w:rPr>
        <w:t xml:space="preserve">  -</w:t>
      </w:r>
      <w:proofErr w:type="gramEnd"/>
      <w:r w:rsidR="00443A81">
        <w:rPr>
          <w:rFonts w:ascii="Arial" w:hAnsi="Arial" w:cs="Arial"/>
          <w:b/>
          <w:u w:val="single"/>
        </w:rPr>
        <w:t xml:space="preserve"> Single Bedroom</w:t>
      </w:r>
      <w:r w:rsidR="00127CAF">
        <w:rPr>
          <w:rFonts w:ascii="Arial" w:hAnsi="Arial" w:cs="Arial"/>
          <w:b/>
          <w:u w:val="single"/>
        </w:rPr>
        <w:t xml:space="preserve"> size</w:t>
      </w:r>
      <w:r w:rsidR="003E7253">
        <w:rPr>
          <w:rFonts w:ascii="Arial" w:hAnsi="Arial" w:cs="Arial"/>
          <w:b/>
          <w:u w:val="single"/>
        </w:rPr>
        <w:t xml:space="preserve"> 6-10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2"/>
        <w:gridCol w:w="44"/>
        <w:gridCol w:w="567"/>
        <w:gridCol w:w="364"/>
        <w:gridCol w:w="928"/>
        <w:gridCol w:w="126"/>
        <w:gridCol w:w="1547"/>
        <w:gridCol w:w="1288"/>
        <w:gridCol w:w="267"/>
        <w:gridCol w:w="239"/>
        <w:gridCol w:w="820"/>
        <w:gridCol w:w="683"/>
        <w:gridCol w:w="978"/>
        <w:gridCol w:w="953"/>
      </w:tblGrid>
      <w:tr w:rsidR="005B7A34" w:rsidRPr="005B7A34" w14:paraId="21F51150" w14:textId="77777777" w:rsidTr="005B7A34">
        <w:tc>
          <w:tcPr>
            <w:tcW w:w="2263" w:type="dxa"/>
            <w:gridSpan w:val="3"/>
          </w:tcPr>
          <w:p w14:paraId="73C87CC1" w14:textId="77777777" w:rsidR="005B7A34" w:rsidRPr="005B7A34" w:rsidRDefault="005B7A34" w:rsidP="005B7A34">
            <w:pPr>
              <w:jc w:val="both"/>
              <w:rPr>
                <w:rFonts w:ascii="Arial" w:hAnsi="Arial" w:cs="Arial"/>
              </w:rPr>
            </w:pPr>
            <w:r w:rsidRPr="005B7A34">
              <w:rPr>
                <w:rFonts w:ascii="Arial" w:hAnsi="Arial" w:cs="Arial"/>
              </w:rPr>
              <w:t>Address</w:t>
            </w:r>
          </w:p>
        </w:tc>
        <w:tc>
          <w:tcPr>
            <w:tcW w:w="8193" w:type="dxa"/>
            <w:gridSpan w:val="11"/>
          </w:tcPr>
          <w:p w14:paraId="6D66F5EA" w14:textId="699D7BFD" w:rsidR="005B7A34" w:rsidRPr="005B7A34" w:rsidRDefault="00C956CC" w:rsidP="005B7A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 Church Street, Littleborough</w:t>
            </w:r>
          </w:p>
        </w:tc>
      </w:tr>
      <w:tr w:rsidR="0020713C" w:rsidRPr="005B7A34" w14:paraId="47656E1D" w14:textId="77777777" w:rsidTr="005B7A34">
        <w:tc>
          <w:tcPr>
            <w:tcW w:w="2263" w:type="dxa"/>
            <w:gridSpan w:val="3"/>
          </w:tcPr>
          <w:p w14:paraId="51A5F4EA" w14:textId="77777777" w:rsidR="0020713C" w:rsidRPr="005B7A34" w:rsidRDefault="0020713C" w:rsidP="005B7A3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Flare ref</w:t>
            </w:r>
          </w:p>
        </w:tc>
        <w:tc>
          <w:tcPr>
            <w:tcW w:w="8193" w:type="dxa"/>
            <w:gridSpan w:val="11"/>
          </w:tcPr>
          <w:p w14:paraId="66B1A074" w14:textId="28B3A6EE" w:rsidR="0020713C" w:rsidRPr="005B7A34" w:rsidRDefault="00C956CC" w:rsidP="005B7A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019526</w:t>
            </w:r>
          </w:p>
        </w:tc>
      </w:tr>
      <w:tr w:rsidR="005B7A34" w:rsidRPr="005B7A34" w14:paraId="1D08F093" w14:textId="77777777" w:rsidTr="005B7A34">
        <w:tc>
          <w:tcPr>
            <w:tcW w:w="2263" w:type="dxa"/>
            <w:gridSpan w:val="3"/>
          </w:tcPr>
          <w:p w14:paraId="193E1E90" w14:textId="77777777" w:rsidR="005B7A34" w:rsidRPr="005B7A34" w:rsidRDefault="005B7A34" w:rsidP="005B7A34">
            <w:pPr>
              <w:jc w:val="both"/>
              <w:rPr>
                <w:rFonts w:ascii="Arial" w:hAnsi="Arial" w:cs="Arial"/>
              </w:rPr>
            </w:pPr>
            <w:r w:rsidRPr="005B7A34">
              <w:rPr>
                <w:rFonts w:ascii="Arial" w:hAnsi="Arial" w:cs="Arial"/>
              </w:rPr>
              <w:t>Plan check</w:t>
            </w:r>
            <w:r w:rsidR="00CC61EA">
              <w:rPr>
                <w:rFonts w:ascii="Arial" w:hAnsi="Arial" w:cs="Arial"/>
              </w:rPr>
              <w:t xml:space="preserve"> by</w:t>
            </w:r>
          </w:p>
        </w:tc>
        <w:tc>
          <w:tcPr>
            <w:tcW w:w="8193" w:type="dxa"/>
            <w:gridSpan w:val="11"/>
          </w:tcPr>
          <w:p w14:paraId="7F272D7C" w14:textId="6E19E079" w:rsidR="005B7A34" w:rsidRPr="005B7A34" w:rsidRDefault="00C956CC" w:rsidP="005B7A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Chloe Jones</w:t>
            </w:r>
          </w:p>
        </w:tc>
      </w:tr>
      <w:tr w:rsidR="00001A3C" w:rsidRPr="005B7A34" w14:paraId="03066D12" w14:textId="77777777" w:rsidTr="00001A3C">
        <w:trPr>
          <w:trHeight w:val="166"/>
        </w:trPr>
        <w:tc>
          <w:tcPr>
            <w:tcW w:w="2263" w:type="dxa"/>
            <w:gridSpan w:val="3"/>
          </w:tcPr>
          <w:p w14:paraId="7B01FB0F" w14:textId="77777777" w:rsidR="00001A3C" w:rsidRPr="005B7A34" w:rsidRDefault="00CC61EA" w:rsidP="005B7A3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8193" w:type="dxa"/>
            <w:gridSpan w:val="11"/>
          </w:tcPr>
          <w:p w14:paraId="16096F7B" w14:textId="799C376F" w:rsidR="00001A3C" w:rsidRPr="005B7A34" w:rsidRDefault="00C956CC" w:rsidP="005B7A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  <w:r w:rsidRPr="00C956CC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January 2026</w:t>
            </w:r>
          </w:p>
        </w:tc>
      </w:tr>
      <w:tr w:rsidR="006D2067" w:rsidRPr="00A10F94" w14:paraId="2B4822E1" w14:textId="77777777" w:rsidTr="00A94036">
        <w:trPr>
          <w:trHeight w:val="283"/>
        </w:trPr>
        <w:tc>
          <w:tcPr>
            <w:tcW w:w="10456" w:type="dxa"/>
            <w:gridSpan w:val="14"/>
            <w:shd w:val="clear" w:color="auto" w:fill="E2EFD9" w:themeFill="accent6" w:themeFillTint="33"/>
          </w:tcPr>
          <w:p w14:paraId="28930589" w14:textId="77777777" w:rsidR="006D2067" w:rsidRDefault="006D2067" w:rsidP="00BD4D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ROOM SIZE REQUIREMENTS</w:t>
            </w:r>
          </w:p>
        </w:tc>
      </w:tr>
      <w:tr w:rsidR="006D2067" w:rsidRPr="008C4EC1" w14:paraId="7AF5109D" w14:textId="77777777" w:rsidTr="006D2067">
        <w:trPr>
          <w:trHeight w:val="283"/>
        </w:trPr>
        <w:tc>
          <w:tcPr>
            <w:tcW w:w="10456" w:type="dxa"/>
            <w:gridSpan w:val="14"/>
            <w:shd w:val="clear" w:color="auto" w:fill="auto"/>
          </w:tcPr>
          <w:p w14:paraId="096ECE82" w14:textId="77777777" w:rsidR="006D2067" w:rsidRPr="008C4EC1" w:rsidRDefault="008C4EC1" w:rsidP="00BD4D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C4EC1">
              <w:rPr>
                <w:rFonts w:ascii="Arial" w:hAnsi="Arial" w:cs="Arial"/>
                <w:b/>
                <w:sz w:val="20"/>
                <w:szCs w:val="20"/>
              </w:rPr>
              <w:t>Bedrooms</w:t>
            </w:r>
          </w:p>
        </w:tc>
      </w:tr>
      <w:tr w:rsidR="006D2067" w:rsidRPr="00A10F94" w14:paraId="48B5E6E4" w14:textId="77777777" w:rsidTr="00C31410">
        <w:trPr>
          <w:trHeight w:val="283"/>
        </w:trPr>
        <w:tc>
          <w:tcPr>
            <w:tcW w:w="10456" w:type="dxa"/>
            <w:gridSpan w:val="14"/>
            <w:shd w:val="clear" w:color="auto" w:fill="auto"/>
          </w:tcPr>
          <w:p w14:paraId="268B4A80" w14:textId="77777777" w:rsidR="006D2067" w:rsidRPr="008C4EC1" w:rsidRDefault="008C4EC1" w:rsidP="00BD4D13">
            <w:r>
              <w:t>Single bedrooms – Floor area 6.5m</w:t>
            </w:r>
            <w:r w:rsidRPr="008E7F3F">
              <w:rPr>
                <w:vertAlign w:val="superscript"/>
              </w:rPr>
              <w:t>2</w:t>
            </w:r>
            <w:r>
              <w:t xml:space="preserve"> (70ft</w:t>
            </w:r>
            <w:r w:rsidRPr="008E7F3F">
              <w:rPr>
                <w:vertAlign w:val="superscript"/>
              </w:rPr>
              <w:t>2</w:t>
            </w:r>
            <w:r>
              <w:t>) for one person over 10 yrs of age</w:t>
            </w:r>
          </w:p>
        </w:tc>
      </w:tr>
      <w:tr w:rsidR="006D2067" w:rsidRPr="00A10F94" w14:paraId="73EDBF36" w14:textId="77777777" w:rsidTr="006D2067">
        <w:trPr>
          <w:trHeight w:val="283"/>
        </w:trPr>
        <w:tc>
          <w:tcPr>
            <w:tcW w:w="10456" w:type="dxa"/>
            <w:gridSpan w:val="14"/>
            <w:shd w:val="clear" w:color="auto" w:fill="auto"/>
          </w:tcPr>
          <w:p w14:paraId="0567A33B" w14:textId="77777777" w:rsidR="006D2067" w:rsidRPr="008C4EC1" w:rsidRDefault="008C4EC1" w:rsidP="00BD4D13">
            <w:r>
              <w:t>Double bedrooms – Floor area 10.2m</w:t>
            </w:r>
            <w:r w:rsidRPr="008E7F3F">
              <w:rPr>
                <w:vertAlign w:val="superscript"/>
              </w:rPr>
              <w:t>2</w:t>
            </w:r>
            <w:r>
              <w:t xml:space="preserve"> (110ft</w:t>
            </w:r>
            <w:r w:rsidRPr="008E7F3F">
              <w:rPr>
                <w:vertAlign w:val="superscript"/>
              </w:rPr>
              <w:t>2</w:t>
            </w:r>
            <w:r>
              <w:t xml:space="preserve">) for </w:t>
            </w:r>
            <w:proofErr w:type="spellStart"/>
            <w:r>
              <w:t>teo</w:t>
            </w:r>
            <w:proofErr w:type="spellEnd"/>
            <w:r>
              <w:t xml:space="preserve"> persons over 10 years of age</w:t>
            </w:r>
          </w:p>
        </w:tc>
      </w:tr>
      <w:tr w:rsidR="009574F0" w:rsidRPr="00A10F94" w14:paraId="1B9AEDE7" w14:textId="77777777" w:rsidTr="006D2067">
        <w:trPr>
          <w:trHeight w:val="283"/>
        </w:trPr>
        <w:tc>
          <w:tcPr>
            <w:tcW w:w="10456" w:type="dxa"/>
            <w:gridSpan w:val="14"/>
            <w:shd w:val="clear" w:color="auto" w:fill="auto"/>
          </w:tcPr>
          <w:p w14:paraId="02CD5DFA" w14:textId="77777777" w:rsidR="009574F0" w:rsidRPr="008C4EC1" w:rsidRDefault="008C4EC1" w:rsidP="00BD4D13">
            <w:r>
              <w:t>** in addition 4.64m2 for one child under the age of 10 years</w:t>
            </w:r>
          </w:p>
        </w:tc>
      </w:tr>
      <w:tr w:rsidR="00B76AD4" w:rsidRPr="00A10F94" w14:paraId="6602FE6B" w14:textId="77777777" w:rsidTr="00B76AD4">
        <w:trPr>
          <w:trHeight w:val="283"/>
        </w:trPr>
        <w:tc>
          <w:tcPr>
            <w:tcW w:w="10456" w:type="dxa"/>
            <w:gridSpan w:val="14"/>
          </w:tcPr>
          <w:p w14:paraId="21A58599" w14:textId="77777777" w:rsidR="00B76AD4" w:rsidRDefault="00B76AD4" w:rsidP="00AD1166">
            <w:r w:rsidRPr="008C4EC1">
              <w:rPr>
                <w:rFonts w:ascii="Calibri" w:eastAsia="Calibri" w:hAnsi="Calibri" w:cs="Times New Roman"/>
              </w:rPr>
              <w:t>It is a mandatory condition that any room of less than 4.64 m2 may not be used as sleeping accommodation</w:t>
            </w:r>
          </w:p>
        </w:tc>
      </w:tr>
      <w:tr w:rsidR="008C4EC1" w:rsidRPr="00A10F94" w14:paraId="126CED9D" w14:textId="77777777" w:rsidTr="006D2067">
        <w:trPr>
          <w:trHeight w:val="283"/>
        </w:trPr>
        <w:tc>
          <w:tcPr>
            <w:tcW w:w="10456" w:type="dxa"/>
            <w:gridSpan w:val="14"/>
            <w:shd w:val="clear" w:color="auto" w:fill="auto"/>
          </w:tcPr>
          <w:p w14:paraId="1BE745C9" w14:textId="77777777" w:rsidR="008C4EC1" w:rsidRPr="008C4EC1" w:rsidRDefault="008C4EC1" w:rsidP="008C4EC1">
            <w:pPr>
              <w:rPr>
                <w:b/>
              </w:rPr>
            </w:pPr>
            <w:r w:rsidRPr="008C4EC1">
              <w:rPr>
                <w:b/>
              </w:rPr>
              <w:t>Kitchen</w:t>
            </w:r>
          </w:p>
        </w:tc>
      </w:tr>
      <w:tr w:rsidR="008C4EC1" w:rsidRPr="00A10F94" w14:paraId="0F2AC5D5" w14:textId="77777777" w:rsidTr="006D2067">
        <w:trPr>
          <w:trHeight w:val="283"/>
        </w:trPr>
        <w:tc>
          <w:tcPr>
            <w:tcW w:w="10456" w:type="dxa"/>
            <w:gridSpan w:val="14"/>
            <w:shd w:val="clear" w:color="auto" w:fill="auto"/>
          </w:tcPr>
          <w:p w14:paraId="77E45F59" w14:textId="77777777" w:rsidR="008C4EC1" w:rsidRDefault="00C31410" w:rsidP="00BD4D13">
            <w:r>
              <w:t>Double kitchen</w:t>
            </w:r>
            <w:r w:rsidR="008C4EC1" w:rsidRPr="008C4EC1">
              <w:t xml:space="preserve"> – For use by 6 to 10 individuals – Floor </w:t>
            </w:r>
            <w:r>
              <w:t>area 10.2m2 (110ft2)</w:t>
            </w:r>
          </w:p>
        </w:tc>
      </w:tr>
      <w:tr w:rsidR="008C4EC1" w:rsidRPr="00A10F94" w14:paraId="10F3B533" w14:textId="77777777" w:rsidTr="006D2067">
        <w:trPr>
          <w:trHeight w:val="283"/>
        </w:trPr>
        <w:tc>
          <w:tcPr>
            <w:tcW w:w="10456" w:type="dxa"/>
            <w:gridSpan w:val="14"/>
            <w:shd w:val="clear" w:color="auto" w:fill="auto"/>
          </w:tcPr>
          <w:p w14:paraId="76F43073" w14:textId="77777777" w:rsidR="008C4EC1" w:rsidRPr="008C4EC1" w:rsidRDefault="008C4EC1" w:rsidP="00BD4D13">
            <w:pPr>
              <w:rPr>
                <w:b/>
              </w:rPr>
            </w:pPr>
            <w:r w:rsidRPr="008C4EC1">
              <w:rPr>
                <w:b/>
              </w:rPr>
              <w:t>Kitchen / Diner rooms</w:t>
            </w:r>
          </w:p>
        </w:tc>
      </w:tr>
      <w:tr w:rsidR="008C4EC1" w:rsidRPr="00A10F94" w14:paraId="3E3E843E" w14:textId="77777777" w:rsidTr="006D2067">
        <w:trPr>
          <w:trHeight w:val="283"/>
        </w:trPr>
        <w:tc>
          <w:tcPr>
            <w:tcW w:w="10456" w:type="dxa"/>
            <w:gridSpan w:val="14"/>
            <w:shd w:val="clear" w:color="auto" w:fill="auto"/>
          </w:tcPr>
          <w:p w14:paraId="707B1E18" w14:textId="77777777" w:rsidR="008C4EC1" w:rsidRDefault="00A579A1" w:rsidP="00BD4D13">
            <w:r w:rsidRPr="00A579A1">
              <w:t>Double kitchen/diner – For use by 6 to 10 individuals – Floor area 16.7m2 (180ft2)</w:t>
            </w:r>
          </w:p>
        </w:tc>
      </w:tr>
      <w:tr w:rsidR="008C4EC1" w:rsidRPr="00A10F94" w14:paraId="3C3B8E26" w14:textId="77777777" w:rsidTr="006D2067">
        <w:trPr>
          <w:trHeight w:val="283"/>
        </w:trPr>
        <w:tc>
          <w:tcPr>
            <w:tcW w:w="10456" w:type="dxa"/>
            <w:gridSpan w:val="14"/>
            <w:shd w:val="clear" w:color="auto" w:fill="auto"/>
          </w:tcPr>
          <w:p w14:paraId="7F640C5F" w14:textId="77777777" w:rsidR="008C4EC1" w:rsidRPr="00A579A1" w:rsidRDefault="00A579A1" w:rsidP="00BD4D13">
            <w:pPr>
              <w:rPr>
                <w:b/>
              </w:rPr>
            </w:pPr>
            <w:r w:rsidRPr="00A579A1">
              <w:rPr>
                <w:b/>
              </w:rPr>
              <w:t>Living Room</w:t>
            </w:r>
          </w:p>
        </w:tc>
      </w:tr>
      <w:tr w:rsidR="008C4EC1" w:rsidRPr="00A10F94" w14:paraId="6724FCB7" w14:textId="77777777" w:rsidTr="006D2067">
        <w:trPr>
          <w:trHeight w:val="283"/>
        </w:trPr>
        <w:tc>
          <w:tcPr>
            <w:tcW w:w="10456" w:type="dxa"/>
            <w:gridSpan w:val="14"/>
            <w:shd w:val="clear" w:color="auto" w:fill="auto"/>
          </w:tcPr>
          <w:p w14:paraId="53C92889" w14:textId="77777777" w:rsidR="008C4EC1" w:rsidRDefault="00A579A1" w:rsidP="00BD4D13">
            <w:r w:rsidRPr="00A579A1">
              <w:t>For use by 6 to 10 individuals – Floor area 16.7m2 (180ft2)</w:t>
            </w:r>
          </w:p>
        </w:tc>
      </w:tr>
      <w:tr w:rsidR="00A579A1" w:rsidRPr="00A10F94" w14:paraId="41CF9E7A" w14:textId="77777777" w:rsidTr="006D2067">
        <w:trPr>
          <w:trHeight w:val="283"/>
        </w:trPr>
        <w:tc>
          <w:tcPr>
            <w:tcW w:w="10456" w:type="dxa"/>
            <w:gridSpan w:val="14"/>
            <w:shd w:val="clear" w:color="auto" w:fill="auto"/>
          </w:tcPr>
          <w:p w14:paraId="10FFD65E" w14:textId="77777777" w:rsidR="00A579A1" w:rsidRDefault="00A579A1" w:rsidP="00BD4D13">
            <w:r w:rsidRPr="00A579A1">
              <w:t>NB: The provision of bed/sit rooms for all residents negates the requirement for a Communal Living Room.</w:t>
            </w:r>
          </w:p>
        </w:tc>
      </w:tr>
      <w:tr w:rsidR="00A579A1" w:rsidRPr="00A10F94" w14:paraId="6B2B5226" w14:textId="77777777" w:rsidTr="006D2067">
        <w:trPr>
          <w:trHeight w:val="283"/>
        </w:trPr>
        <w:tc>
          <w:tcPr>
            <w:tcW w:w="10456" w:type="dxa"/>
            <w:gridSpan w:val="14"/>
            <w:shd w:val="clear" w:color="auto" w:fill="auto"/>
          </w:tcPr>
          <w:p w14:paraId="54FF8F5A" w14:textId="77777777" w:rsidR="00A579A1" w:rsidRPr="00A579A1" w:rsidRDefault="00A579A1" w:rsidP="00BD4D13">
            <w:pPr>
              <w:rPr>
                <w:b/>
              </w:rPr>
            </w:pPr>
            <w:r w:rsidRPr="00A579A1">
              <w:rPr>
                <w:b/>
              </w:rPr>
              <w:t>Combined Living / Dining Room</w:t>
            </w:r>
          </w:p>
        </w:tc>
      </w:tr>
      <w:tr w:rsidR="00A579A1" w:rsidRPr="00A10F94" w14:paraId="03F3FFF2" w14:textId="77777777" w:rsidTr="006D2067">
        <w:trPr>
          <w:trHeight w:val="283"/>
        </w:trPr>
        <w:tc>
          <w:tcPr>
            <w:tcW w:w="10456" w:type="dxa"/>
            <w:gridSpan w:val="14"/>
            <w:shd w:val="clear" w:color="auto" w:fill="auto"/>
          </w:tcPr>
          <w:p w14:paraId="77FB6F91" w14:textId="77777777" w:rsidR="00A579A1" w:rsidRDefault="00A579A1" w:rsidP="00BD4D13">
            <w:r w:rsidRPr="00A579A1">
              <w:t>For use by 6 to 10 individuals – Floor  area 27.4m2 (295ft2)</w:t>
            </w:r>
          </w:p>
        </w:tc>
      </w:tr>
      <w:tr w:rsidR="00A579A1" w:rsidRPr="00A10F94" w14:paraId="3F6B7FBE" w14:textId="77777777" w:rsidTr="006D2067">
        <w:trPr>
          <w:trHeight w:val="283"/>
        </w:trPr>
        <w:tc>
          <w:tcPr>
            <w:tcW w:w="10456" w:type="dxa"/>
            <w:gridSpan w:val="14"/>
            <w:shd w:val="clear" w:color="auto" w:fill="auto"/>
          </w:tcPr>
          <w:p w14:paraId="42AE9A8A" w14:textId="77777777" w:rsidR="00A579A1" w:rsidRDefault="00A579A1" w:rsidP="00BD4D13">
            <w:r w:rsidRPr="00A579A1">
              <w:t>NB:</w:t>
            </w:r>
            <w:r w:rsidRPr="00A579A1">
              <w:tab/>
              <w:t>In the case of combined Living/Dining/Kitchen rooms, add the appropriate floor areas together</w:t>
            </w:r>
          </w:p>
        </w:tc>
      </w:tr>
      <w:tr w:rsidR="00A579A1" w:rsidRPr="00A10F94" w14:paraId="0338FFF6" w14:textId="77777777" w:rsidTr="006D2067">
        <w:trPr>
          <w:trHeight w:val="283"/>
        </w:trPr>
        <w:tc>
          <w:tcPr>
            <w:tcW w:w="10456" w:type="dxa"/>
            <w:gridSpan w:val="14"/>
            <w:shd w:val="clear" w:color="auto" w:fill="auto"/>
          </w:tcPr>
          <w:p w14:paraId="1A106D2C" w14:textId="77777777" w:rsidR="00A579A1" w:rsidRPr="00A579A1" w:rsidRDefault="00A579A1" w:rsidP="00BD4D13">
            <w:pPr>
              <w:rPr>
                <w:b/>
              </w:rPr>
            </w:pPr>
            <w:r w:rsidRPr="00A579A1">
              <w:rPr>
                <w:b/>
              </w:rPr>
              <w:t>Dining Room</w:t>
            </w:r>
          </w:p>
        </w:tc>
      </w:tr>
      <w:tr w:rsidR="006D2067" w:rsidRPr="00A10F94" w14:paraId="3726D966" w14:textId="77777777" w:rsidTr="006D2067">
        <w:trPr>
          <w:trHeight w:val="283"/>
        </w:trPr>
        <w:tc>
          <w:tcPr>
            <w:tcW w:w="10456" w:type="dxa"/>
            <w:gridSpan w:val="14"/>
            <w:shd w:val="clear" w:color="auto" w:fill="auto"/>
          </w:tcPr>
          <w:p w14:paraId="3CC04514" w14:textId="77777777" w:rsidR="006D2067" w:rsidRDefault="00A579A1" w:rsidP="00BD4D13">
            <w:pPr>
              <w:rPr>
                <w:rFonts w:ascii="Arial" w:hAnsi="Arial" w:cs="Arial"/>
                <w:sz w:val="20"/>
                <w:szCs w:val="20"/>
              </w:rPr>
            </w:pPr>
            <w:r w:rsidRPr="00A579A1">
              <w:rPr>
                <w:rFonts w:ascii="Arial" w:hAnsi="Arial" w:cs="Arial"/>
                <w:sz w:val="20"/>
                <w:szCs w:val="20"/>
              </w:rPr>
              <w:t>For use by 6 to 10 individuals – Floor area 16.7m2 (180ft2)</w:t>
            </w:r>
          </w:p>
        </w:tc>
      </w:tr>
      <w:tr w:rsidR="00A94036" w:rsidRPr="00A10F94" w14:paraId="037985C2" w14:textId="77777777" w:rsidTr="00E95E0B">
        <w:trPr>
          <w:trHeight w:val="283"/>
        </w:trPr>
        <w:tc>
          <w:tcPr>
            <w:tcW w:w="10456" w:type="dxa"/>
            <w:gridSpan w:val="14"/>
            <w:shd w:val="clear" w:color="auto" w:fill="E2EFD9" w:themeFill="accent6" w:themeFillTint="33"/>
          </w:tcPr>
          <w:p w14:paraId="686EF352" w14:textId="77777777" w:rsidR="00A94036" w:rsidRPr="00E95E0B" w:rsidRDefault="00E95E0B" w:rsidP="00BD4D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95E0B">
              <w:rPr>
                <w:rFonts w:ascii="Arial" w:hAnsi="Arial" w:cs="Arial"/>
                <w:b/>
                <w:sz w:val="20"/>
                <w:szCs w:val="20"/>
              </w:rPr>
              <w:t>Storeys, Households Occupants</w:t>
            </w:r>
          </w:p>
        </w:tc>
      </w:tr>
      <w:tr w:rsidR="00F8185B" w:rsidRPr="00A10F94" w14:paraId="5B768225" w14:textId="77777777" w:rsidTr="00F8185B">
        <w:trPr>
          <w:trHeight w:val="283"/>
        </w:trPr>
        <w:tc>
          <w:tcPr>
            <w:tcW w:w="3681" w:type="dxa"/>
            <w:gridSpan w:val="6"/>
            <w:shd w:val="clear" w:color="auto" w:fill="auto"/>
          </w:tcPr>
          <w:p w14:paraId="680D0558" w14:textId="77777777" w:rsidR="00F8185B" w:rsidRDefault="00F8185B" w:rsidP="00BD4D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of Storey’s</w:t>
            </w:r>
          </w:p>
        </w:tc>
        <w:tc>
          <w:tcPr>
            <w:tcW w:w="6775" w:type="dxa"/>
            <w:gridSpan w:val="8"/>
            <w:shd w:val="clear" w:color="auto" w:fill="auto"/>
          </w:tcPr>
          <w:p w14:paraId="5692DEB4" w14:textId="7907932F" w:rsidR="00F8185B" w:rsidRDefault="00C956CC" w:rsidP="00BD4D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8185B" w:rsidRPr="00A10F94" w14:paraId="664DF9E1" w14:textId="77777777" w:rsidTr="00F8185B">
        <w:trPr>
          <w:trHeight w:val="283"/>
        </w:trPr>
        <w:tc>
          <w:tcPr>
            <w:tcW w:w="3681" w:type="dxa"/>
            <w:gridSpan w:val="6"/>
            <w:shd w:val="clear" w:color="auto" w:fill="auto"/>
          </w:tcPr>
          <w:p w14:paraId="6C6BAEB7" w14:textId="77777777" w:rsidR="00F8185B" w:rsidRDefault="00F8185B" w:rsidP="00BD4D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of Households</w:t>
            </w:r>
          </w:p>
        </w:tc>
        <w:tc>
          <w:tcPr>
            <w:tcW w:w="6775" w:type="dxa"/>
            <w:gridSpan w:val="8"/>
            <w:shd w:val="clear" w:color="auto" w:fill="auto"/>
          </w:tcPr>
          <w:p w14:paraId="7A1A842F" w14:textId="32A667A3" w:rsidR="00F8185B" w:rsidRDefault="00C956CC" w:rsidP="00BD4D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F8185B" w:rsidRPr="00A10F94" w14:paraId="01778B48" w14:textId="77777777" w:rsidTr="00F8185B">
        <w:trPr>
          <w:trHeight w:val="283"/>
        </w:trPr>
        <w:tc>
          <w:tcPr>
            <w:tcW w:w="3681" w:type="dxa"/>
            <w:gridSpan w:val="6"/>
            <w:shd w:val="clear" w:color="auto" w:fill="auto"/>
          </w:tcPr>
          <w:p w14:paraId="587821DA" w14:textId="77777777" w:rsidR="00F8185B" w:rsidRPr="00A579A1" w:rsidRDefault="00F8185B" w:rsidP="00BD4D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of Persons</w:t>
            </w:r>
          </w:p>
        </w:tc>
        <w:tc>
          <w:tcPr>
            <w:tcW w:w="6775" w:type="dxa"/>
            <w:gridSpan w:val="8"/>
            <w:shd w:val="clear" w:color="auto" w:fill="auto"/>
          </w:tcPr>
          <w:p w14:paraId="13B77E5E" w14:textId="34E2B1E8" w:rsidR="00F8185B" w:rsidRPr="00A579A1" w:rsidRDefault="00C956CC" w:rsidP="00BD4D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7E201A" w:rsidRPr="00A10F94" w14:paraId="674DE96D" w14:textId="77777777" w:rsidTr="00F8185B">
        <w:trPr>
          <w:trHeight w:val="283"/>
        </w:trPr>
        <w:tc>
          <w:tcPr>
            <w:tcW w:w="3681" w:type="dxa"/>
            <w:gridSpan w:val="6"/>
            <w:shd w:val="clear" w:color="auto" w:fill="auto"/>
          </w:tcPr>
          <w:p w14:paraId="6227064C" w14:textId="77777777" w:rsidR="007E201A" w:rsidRDefault="007E201A" w:rsidP="00BD4D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Suggested Use</w:t>
            </w:r>
          </w:p>
        </w:tc>
        <w:tc>
          <w:tcPr>
            <w:tcW w:w="6775" w:type="dxa"/>
            <w:gridSpan w:val="8"/>
            <w:shd w:val="clear" w:color="auto" w:fill="auto"/>
          </w:tcPr>
          <w:p w14:paraId="0E2973D8" w14:textId="6A1CF87C" w:rsidR="007E201A" w:rsidRDefault="00C956CC" w:rsidP="002A4B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Shared HMO with 2 double rooms and 4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single</w:t>
            </w:r>
            <w:proofErr w:type="gramEnd"/>
          </w:p>
        </w:tc>
      </w:tr>
      <w:tr w:rsidR="00BD4D13" w:rsidRPr="00602B85" w14:paraId="462F8CD4" w14:textId="77777777" w:rsidTr="00BD4D13">
        <w:tc>
          <w:tcPr>
            <w:tcW w:w="10456" w:type="dxa"/>
            <w:gridSpan w:val="14"/>
            <w:shd w:val="clear" w:color="auto" w:fill="C5E0B3" w:themeFill="accent6" w:themeFillTint="66"/>
          </w:tcPr>
          <w:p w14:paraId="3300F123" w14:textId="77777777" w:rsidR="00BD4D13" w:rsidRPr="00602B85" w:rsidRDefault="00BD4D13" w:rsidP="00BD4D1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23 </w:t>
            </w:r>
            <w:r w:rsidRPr="00602B85">
              <w:rPr>
                <w:rFonts w:ascii="Arial" w:hAnsi="Arial" w:cs="Arial"/>
                <w:b/>
              </w:rPr>
              <w:t>Room sizes</w:t>
            </w:r>
            <w:r w:rsidR="00811F7E">
              <w:rPr>
                <w:rFonts w:ascii="Arial" w:hAnsi="Arial" w:cs="Arial"/>
                <w:b/>
              </w:rPr>
              <w:t xml:space="preserve"> in metre square</w:t>
            </w:r>
          </w:p>
        </w:tc>
      </w:tr>
      <w:tr w:rsidR="0024532B" w:rsidRPr="0048127C" w14:paraId="2673400E" w14:textId="77777777" w:rsidTr="00B36037">
        <w:trPr>
          <w:trHeight w:val="299"/>
        </w:trPr>
        <w:tc>
          <w:tcPr>
            <w:tcW w:w="1652" w:type="dxa"/>
          </w:tcPr>
          <w:p w14:paraId="293A74F0" w14:textId="77777777" w:rsidR="0024532B" w:rsidRPr="00B36037" w:rsidRDefault="0024532B" w:rsidP="00E971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6037">
              <w:rPr>
                <w:rFonts w:ascii="Arial" w:hAnsi="Arial" w:cs="Arial"/>
                <w:b/>
                <w:sz w:val="20"/>
                <w:szCs w:val="20"/>
              </w:rPr>
              <w:t>Room</w:t>
            </w:r>
          </w:p>
        </w:tc>
        <w:tc>
          <w:tcPr>
            <w:tcW w:w="975" w:type="dxa"/>
            <w:gridSpan w:val="3"/>
          </w:tcPr>
          <w:p w14:paraId="42A4DF73" w14:textId="77777777" w:rsidR="0024532B" w:rsidRPr="00B36037" w:rsidRDefault="0024532B" w:rsidP="00E971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6037">
              <w:rPr>
                <w:rFonts w:ascii="Arial" w:hAnsi="Arial" w:cs="Arial"/>
                <w:b/>
                <w:sz w:val="20"/>
                <w:szCs w:val="20"/>
              </w:rPr>
              <w:t>Size</w:t>
            </w:r>
          </w:p>
        </w:tc>
        <w:tc>
          <w:tcPr>
            <w:tcW w:w="928" w:type="dxa"/>
          </w:tcPr>
          <w:p w14:paraId="4A1D0476" w14:textId="77777777" w:rsidR="0024532B" w:rsidRPr="00B36037" w:rsidRDefault="0024532B" w:rsidP="00E971FF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B36037">
              <w:rPr>
                <w:rFonts w:ascii="Arial" w:hAnsi="Arial" w:cs="Arial"/>
                <w:b/>
                <w:color w:val="0070C0"/>
                <w:sz w:val="20"/>
                <w:szCs w:val="20"/>
              </w:rPr>
              <w:t>Reqd.</w:t>
            </w:r>
          </w:p>
        </w:tc>
        <w:tc>
          <w:tcPr>
            <w:tcW w:w="2961" w:type="dxa"/>
            <w:gridSpan w:val="3"/>
          </w:tcPr>
          <w:p w14:paraId="5640F9DC" w14:textId="77777777" w:rsidR="0024532B" w:rsidRPr="00B36037" w:rsidRDefault="0024532B" w:rsidP="00E971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6037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Shortfall </w:t>
            </w:r>
            <w:r w:rsidRPr="00B36037">
              <w:rPr>
                <w:rFonts w:ascii="Arial" w:hAnsi="Arial" w:cs="Arial"/>
                <w:b/>
                <w:color w:val="385623" w:themeColor="accent6" w:themeShade="80"/>
                <w:sz w:val="20"/>
                <w:szCs w:val="20"/>
              </w:rPr>
              <w:t>Pass</w:t>
            </w:r>
          </w:p>
        </w:tc>
        <w:tc>
          <w:tcPr>
            <w:tcW w:w="267" w:type="dxa"/>
          </w:tcPr>
          <w:p w14:paraId="15BE4258" w14:textId="77777777" w:rsidR="0024532B" w:rsidRPr="0048127C" w:rsidRDefault="0024532B" w:rsidP="00E971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</w:tcPr>
          <w:p w14:paraId="3F03E024" w14:textId="77777777" w:rsidR="0024532B" w:rsidRPr="00B27E78" w:rsidRDefault="0024532B" w:rsidP="00E971FF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1503" w:type="dxa"/>
            <w:gridSpan w:val="2"/>
          </w:tcPr>
          <w:p w14:paraId="12BAAB6F" w14:textId="77777777" w:rsidR="0024532B" w:rsidRPr="0048127C" w:rsidRDefault="0024532B" w:rsidP="00E971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</w:tcPr>
          <w:p w14:paraId="1E4F7973" w14:textId="77777777" w:rsidR="0024532B" w:rsidRPr="0048127C" w:rsidRDefault="0024532B" w:rsidP="00E971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3" w:type="dxa"/>
          </w:tcPr>
          <w:p w14:paraId="69F2E620" w14:textId="77777777" w:rsidR="0024532B" w:rsidRPr="00B27E78" w:rsidRDefault="0024532B" w:rsidP="00E971FF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</w:tr>
      <w:tr w:rsidR="00546832" w:rsidRPr="00B36037" w14:paraId="5517C4AD" w14:textId="77777777" w:rsidTr="00C205B4">
        <w:tc>
          <w:tcPr>
            <w:tcW w:w="1652" w:type="dxa"/>
          </w:tcPr>
          <w:p w14:paraId="2E6D182D" w14:textId="370EFAB4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  <w:r w:rsidRPr="00B36037">
              <w:rPr>
                <w:rFonts w:ascii="Arial" w:hAnsi="Arial" w:cs="Arial"/>
                <w:szCs w:val="20"/>
              </w:rPr>
              <w:t>Living</w:t>
            </w:r>
            <w:r w:rsidR="00C956CC">
              <w:rPr>
                <w:rFonts w:ascii="Arial" w:hAnsi="Arial" w:cs="Arial"/>
                <w:szCs w:val="20"/>
              </w:rPr>
              <w:t>/Diner</w:t>
            </w:r>
          </w:p>
        </w:tc>
        <w:tc>
          <w:tcPr>
            <w:tcW w:w="975" w:type="dxa"/>
            <w:gridSpan w:val="3"/>
          </w:tcPr>
          <w:p w14:paraId="2A454DF1" w14:textId="5F4963F4" w:rsidR="00546832" w:rsidRPr="00B36037" w:rsidRDefault="00C956CC" w:rsidP="00546832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27.9</w:t>
            </w:r>
          </w:p>
        </w:tc>
        <w:tc>
          <w:tcPr>
            <w:tcW w:w="928" w:type="dxa"/>
          </w:tcPr>
          <w:p w14:paraId="3FCBD6FD" w14:textId="77777777" w:rsidR="00546832" w:rsidRPr="00B36037" w:rsidRDefault="00CE0C76" w:rsidP="00546832">
            <w:pPr>
              <w:rPr>
                <w:rFonts w:ascii="Arial" w:hAnsi="Arial" w:cs="Arial"/>
                <w:color w:val="0070C0"/>
                <w:szCs w:val="20"/>
              </w:rPr>
            </w:pPr>
            <w:r>
              <w:rPr>
                <w:rFonts w:ascii="Arial" w:hAnsi="Arial" w:cs="Arial"/>
                <w:color w:val="0070C0"/>
                <w:szCs w:val="20"/>
              </w:rPr>
              <w:t>16.7</w:t>
            </w:r>
          </w:p>
        </w:tc>
        <w:tc>
          <w:tcPr>
            <w:tcW w:w="2961" w:type="dxa"/>
            <w:gridSpan w:val="3"/>
          </w:tcPr>
          <w:p w14:paraId="0A0389D8" w14:textId="51D7F6D7" w:rsidR="00546832" w:rsidRPr="00B36037" w:rsidRDefault="00C956CC" w:rsidP="00546832">
            <w:pPr>
              <w:rPr>
                <w:rFonts w:ascii="Arial" w:hAnsi="Arial" w:cs="Arial"/>
                <w:color w:val="FF0000"/>
                <w:szCs w:val="20"/>
              </w:rPr>
            </w:pPr>
            <w:r w:rsidRPr="00C956CC">
              <w:rPr>
                <w:rFonts w:ascii="Arial" w:hAnsi="Arial" w:cs="Arial"/>
                <w:color w:val="385623" w:themeColor="accent6" w:themeShade="80"/>
                <w:szCs w:val="20"/>
              </w:rPr>
              <w:t>PASS</w:t>
            </w:r>
          </w:p>
        </w:tc>
        <w:tc>
          <w:tcPr>
            <w:tcW w:w="267" w:type="dxa"/>
          </w:tcPr>
          <w:p w14:paraId="44CBE674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39" w:type="dxa"/>
          </w:tcPr>
          <w:p w14:paraId="5D54D8D0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</w:p>
        </w:tc>
        <w:tc>
          <w:tcPr>
            <w:tcW w:w="1503" w:type="dxa"/>
            <w:gridSpan w:val="2"/>
          </w:tcPr>
          <w:p w14:paraId="1B0E9A40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78" w:type="dxa"/>
          </w:tcPr>
          <w:p w14:paraId="1A40584D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53" w:type="dxa"/>
          </w:tcPr>
          <w:p w14:paraId="31884DA7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</w:p>
        </w:tc>
      </w:tr>
      <w:tr w:rsidR="00546832" w:rsidRPr="00B36037" w14:paraId="58B8469C" w14:textId="77777777" w:rsidTr="00C205B4">
        <w:tc>
          <w:tcPr>
            <w:tcW w:w="1652" w:type="dxa"/>
          </w:tcPr>
          <w:p w14:paraId="3E599AF7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  <w:r w:rsidRPr="00B36037">
              <w:rPr>
                <w:rFonts w:ascii="Arial" w:hAnsi="Arial" w:cs="Arial"/>
                <w:szCs w:val="20"/>
              </w:rPr>
              <w:t>Kitchen</w:t>
            </w:r>
          </w:p>
        </w:tc>
        <w:tc>
          <w:tcPr>
            <w:tcW w:w="975" w:type="dxa"/>
            <w:gridSpan w:val="3"/>
          </w:tcPr>
          <w:p w14:paraId="0E9AC9E1" w14:textId="2918FB34" w:rsidR="00546832" w:rsidRPr="00B36037" w:rsidRDefault="00C956CC" w:rsidP="00546832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10.3</w:t>
            </w:r>
          </w:p>
        </w:tc>
        <w:tc>
          <w:tcPr>
            <w:tcW w:w="928" w:type="dxa"/>
          </w:tcPr>
          <w:p w14:paraId="633F6F8A" w14:textId="77777777" w:rsidR="00546832" w:rsidRPr="00B36037" w:rsidRDefault="00C4219A" w:rsidP="00546832">
            <w:pPr>
              <w:rPr>
                <w:rFonts w:ascii="Arial" w:hAnsi="Arial" w:cs="Arial"/>
                <w:color w:val="0070C0"/>
                <w:szCs w:val="20"/>
              </w:rPr>
            </w:pPr>
            <w:r>
              <w:rPr>
                <w:rFonts w:ascii="Arial" w:hAnsi="Arial" w:cs="Arial"/>
                <w:color w:val="0070C0"/>
                <w:szCs w:val="20"/>
              </w:rPr>
              <w:t>10.2</w:t>
            </w:r>
          </w:p>
        </w:tc>
        <w:tc>
          <w:tcPr>
            <w:tcW w:w="2961" w:type="dxa"/>
            <w:gridSpan w:val="3"/>
          </w:tcPr>
          <w:p w14:paraId="13A6E0D2" w14:textId="194A09EE" w:rsidR="00546832" w:rsidRPr="00B36037" w:rsidRDefault="00C956CC" w:rsidP="00546832">
            <w:pPr>
              <w:rPr>
                <w:rFonts w:ascii="Arial" w:hAnsi="Arial" w:cs="Arial"/>
                <w:color w:val="385623" w:themeColor="accent6" w:themeShade="80"/>
                <w:szCs w:val="20"/>
              </w:rPr>
            </w:pPr>
            <w:r>
              <w:rPr>
                <w:rFonts w:ascii="Arial" w:hAnsi="Arial" w:cs="Arial"/>
                <w:color w:val="385623" w:themeColor="accent6" w:themeShade="80"/>
                <w:szCs w:val="20"/>
              </w:rPr>
              <w:t>PASS</w:t>
            </w:r>
          </w:p>
        </w:tc>
        <w:tc>
          <w:tcPr>
            <w:tcW w:w="267" w:type="dxa"/>
          </w:tcPr>
          <w:p w14:paraId="040B8A0C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39" w:type="dxa"/>
          </w:tcPr>
          <w:p w14:paraId="49BB92D9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</w:p>
        </w:tc>
        <w:tc>
          <w:tcPr>
            <w:tcW w:w="1503" w:type="dxa"/>
            <w:gridSpan w:val="2"/>
          </w:tcPr>
          <w:p w14:paraId="3BFD7A48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78" w:type="dxa"/>
          </w:tcPr>
          <w:p w14:paraId="0648E1C5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53" w:type="dxa"/>
          </w:tcPr>
          <w:p w14:paraId="3509EC3A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</w:p>
        </w:tc>
      </w:tr>
      <w:tr w:rsidR="00546832" w:rsidRPr="00B36037" w14:paraId="5E4AF571" w14:textId="77777777" w:rsidTr="00C205B4">
        <w:tc>
          <w:tcPr>
            <w:tcW w:w="1652" w:type="dxa"/>
          </w:tcPr>
          <w:p w14:paraId="25E6D1B5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  <w:r w:rsidRPr="00B36037">
              <w:rPr>
                <w:rFonts w:ascii="Arial" w:hAnsi="Arial" w:cs="Arial"/>
                <w:szCs w:val="20"/>
              </w:rPr>
              <w:t>Bedroom 1</w:t>
            </w:r>
          </w:p>
        </w:tc>
        <w:tc>
          <w:tcPr>
            <w:tcW w:w="975" w:type="dxa"/>
            <w:gridSpan w:val="3"/>
          </w:tcPr>
          <w:p w14:paraId="2307E073" w14:textId="0C96BB88" w:rsidR="00546832" w:rsidRPr="00B36037" w:rsidRDefault="00C956CC" w:rsidP="00546832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7.5</w:t>
            </w:r>
          </w:p>
        </w:tc>
        <w:tc>
          <w:tcPr>
            <w:tcW w:w="928" w:type="dxa"/>
          </w:tcPr>
          <w:p w14:paraId="003A7180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  <w:r w:rsidRPr="00B36037">
              <w:rPr>
                <w:rFonts w:ascii="Arial" w:hAnsi="Arial" w:cs="Arial"/>
                <w:color w:val="0070C0"/>
                <w:szCs w:val="20"/>
              </w:rPr>
              <w:t>6.5</w:t>
            </w:r>
          </w:p>
        </w:tc>
        <w:tc>
          <w:tcPr>
            <w:tcW w:w="2961" w:type="dxa"/>
            <w:gridSpan w:val="3"/>
          </w:tcPr>
          <w:p w14:paraId="5D20E72F" w14:textId="325D3C35" w:rsidR="00546832" w:rsidRPr="00B36037" w:rsidRDefault="00C956CC" w:rsidP="00546832">
            <w:pPr>
              <w:rPr>
                <w:rFonts w:ascii="Arial" w:hAnsi="Arial" w:cs="Arial"/>
                <w:color w:val="385623" w:themeColor="accent6" w:themeShade="80"/>
                <w:szCs w:val="20"/>
              </w:rPr>
            </w:pPr>
            <w:r>
              <w:rPr>
                <w:rFonts w:ascii="Arial" w:hAnsi="Arial" w:cs="Arial"/>
                <w:color w:val="385623" w:themeColor="accent6" w:themeShade="80"/>
                <w:szCs w:val="20"/>
              </w:rPr>
              <w:t>PASS</w:t>
            </w:r>
          </w:p>
        </w:tc>
        <w:tc>
          <w:tcPr>
            <w:tcW w:w="267" w:type="dxa"/>
          </w:tcPr>
          <w:p w14:paraId="5251CBF1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39" w:type="dxa"/>
          </w:tcPr>
          <w:p w14:paraId="2709CAEC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</w:p>
        </w:tc>
        <w:tc>
          <w:tcPr>
            <w:tcW w:w="1503" w:type="dxa"/>
            <w:gridSpan w:val="2"/>
          </w:tcPr>
          <w:p w14:paraId="3DBA8891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78" w:type="dxa"/>
          </w:tcPr>
          <w:p w14:paraId="3815EB6F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53" w:type="dxa"/>
          </w:tcPr>
          <w:p w14:paraId="3BF5C31D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</w:p>
        </w:tc>
      </w:tr>
      <w:tr w:rsidR="00546832" w:rsidRPr="00B36037" w14:paraId="04057481" w14:textId="77777777" w:rsidTr="00C205B4">
        <w:tc>
          <w:tcPr>
            <w:tcW w:w="1652" w:type="dxa"/>
          </w:tcPr>
          <w:p w14:paraId="7CB6DBF2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  <w:r w:rsidRPr="00B36037">
              <w:rPr>
                <w:rFonts w:ascii="Arial" w:hAnsi="Arial" w:cs="Arial"/>
                <w:szCs w:val="20"/>
              </w:rPr>
              <w:t>Bedroom 2</w:t>
            </w:r>
          </w:p>
        </w:tc>
        <w:tc>
          <w:tcPr>
            <w:tcW w:w="975" w:type="dxa"/>
            <w:gridSpan w:val="3"/>
          </w:tcPr>
          <w:p w14:paraId="0E20C256" w14:textId="54FC4963" w:rsidR="00546832" w:rsidRPr="00B36037" w:rsidRDefault="00C956CC" w:rsidP="00546832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9.3</w:t>
            </w:r>
          </w:p>
        </w:tc>
        <w:tc>
          <w:tcPr>
            <w:tcW w:w="928" w:type="dxa"/>
          </w:tcPr>
          <w:p w14:paraId="19CC149E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  <w:r w:rsidRPr="00B36037">
              <w:rPr>
                <w:rFonts w:ascii="Arial" w:hAnsi="Arial" w:cs="Arial"/>
                <w:color w:val="0070C0"/>
                <w:szCs w:val="20"/>
              </w:rPr>
              <w:t>6.5</w:t>
            </w:r>
          </w:p>
        </w:tc>
        <w:tc>
          <w:tcPr>
            <w:tcW w:w="2961" w:type="dxa"/>
            <w:gridSpan w:val="3"/>
          </w:tcPr>
          <w:p w14:paraId="453FADCA" w14:textId="180A1458" w:rsidR="00546832" w:rsidRPr="00B36037" w:rsidRDefault="00C956CC" w:rsidP="00546832">
            <w:pPr>
              <w:rPr>
                <w:rFonts w:ascii="Arial" w:hAnsi="Arial" w:cs="Arial"/>
                <w:color w:val="385623" w:themeColor="accent6" w:themeShade="80"/>
                <w:szCs w:val="20"/>
              </w:rPr>
            </w:pPr>
            <w:r>
              <w:rPr>
                <w:rFonts w:ascii="Arial" w:hAnsi="Arial" w:cs="Arial"/>
                <w:color w:val="385623" w:themeColor="accent6" w:themeShade="80"/>
                <w:szCs w:val="20"/>
              </w:rPr>
              <w:t>PASS</w:t>
            </w:r>
          </w:p>
        </w:tc>
        <w:tc>
          <w:tcPr>
            <w:tcW w:w="267" w:type="dxa"/>
          </w:tcPr>
          <w:p w14:paraId="36FB07A8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39" w:type="dxa"/>
          </w:tcPr>
          <w:p w14:paraId="576199BD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</w:p>
        </w:tc>
        <w:tc>
          <w:tcPr>
            <w:tcW w:w="1503" w:type="dxa"/>
            <w:gridSpan w:val="2"/>
          </w:tcPr>
          <w:p w14:paraId="5653BC1A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78" w:type="dxa"/>
          </w:tcPr>
          <w:p w14:paraId="6564267B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53" w:type="dxa"/>
          </w:tcPr>
          <w:p w14:paraId="4E25323F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</w:p>
        </w:tc>
      </w:tr>
      <w:tr w:rsidR="00546832" w:rsidRPr="00B36037" w14:paraId="7A976E42" w14:textId="77777777" w:rsidTr="00C205B4">
        <w:tc>
          <w:tcPr>
            <w:tcW w:w="1652" w:type="dxa"/>
          </w:tcPr>
          <w:p w14:paraId="605335A1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  <w:r w:rsidRPr="00B36037">
              <w:rPr>
                <w:rFonts w:ascii="Arial" w:hAnsi="Arial" w:cs="Arial"/>
                <w:szCs w:val="20"/>
              </w:rPr>
              <w:t>Bedroom 3</w:t>
            </w:r>
          </w:p>
        </w:tc>
        <w:tc>
          <w:tcPr>
            <w:tcW w:w="975" w:type="dxa"/>
            <w:gridSpan w:val="3"/>
          </w:tcPr>
          <w:p w14:paraId="733D473D" w14:textId="0BFD6E3A" w:rsidR="00546832" w:rsidRPr="00B36037" w:rsidRDefault="00C956CC" w:rsidP="00546832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7.1</w:t>
            </w:r>
          </w:p>
        </w:tc>
        <w:tc>
          <w:tcPr>
            <w:tcW w:w="928" w:type="dxa"/>
          </w:tcPr>
          <w:p w14:paraId="10E2E2A1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  <w:r w:rsidRPr="00B36037">
              <w:rPr>
                <w:rFonts w:ascii="Arial" w:hAnsi="Arial" w:cs="Arial"/>
                <w:color w:val="0070C0"/>
                <w:szCs w:val="20"/>
              </w:rPr>
              <w:t>6.5</w:t>
            </w:r>
          </w:p>
        </w:tc>
        <w:tc>
          <w:tcPr>
            <w:tcW w:w="2961" w:type="dxa"/>
            <w:gridSpan w:val="3"/>
          </w:tcPr>
          <w:p w14:paraId="6B1CEA84" w14:textId="3AC42AC8" w:rsidR="00546832" w:rsidRPr="00C956CC" w:rsidRDefault="00C956CC" w:rsidP="00546832">
            <w:pPr>
              <w:rPr>
                <w:rFonts w:ascii="Arial" w:hAnsi="Arial" w:cs="Arial"/>
                <w:color w:val="385623" w:themeColor="accent6" w:themeShade="80"/>
                <w:szCs w:val="20"/>
              </w:rPr>
            </w:pPr>
            <w:r w:rsidRPr="00C956CC">
              <w:rPr>
                <w:rFonts w:ascii="Arial" w:hAnsi="Arial" w:cs="Arial"/>
                <w:color w:val="385623" w:themeColor="accent6" w:themeShade="80"/>
                <w:szCs w:val="20"/>
              </w:rPr>
              <w:t>PASS</w:t>
            </w:r>
          </w:p>
        </w:tc>
        <w:tc>
          <w:tcPr>
            <w:tcW w:w="267" w:type="dxa"/>
          </w:tcPr>
          <w:p w14:paraId="4F5DB45A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39" w:type="dxa"/>
          </w:tcPr>
          <w:p w14:paraId="58DCB7D6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</w:p>
        </w:tc>
        <w:tc>
          <w:tcPr>
            <w:tcW w:w="1503" w:type="dxa"/>
            <w:gridSpan w:val="2"/>
          </w:tcPr>
          <w:p w14:paraId="26857019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78" w:type="dxa"/>
          </w:tcPr>
          <w:p w14:paraId="682A4360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53" w:type="dxa"/>
          </w:tcPr>
          <w:p w14:paraId="3867A0FA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</w:p>
        </w:tc>
      </w:tr>
      <w:tr w:rsidR="00546832" w:rsidRPr="00B36037" w14:paraId="424F9961" w14:textId="77777777" w:rsidTr="00C205B4">
        <w:tc>
          <w:tcPr>
            <w:tcW w:w="1652" w:type="dxa"/>
          </w:tcPr>
          <w:p w14:paraId="1E6DD935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  <w:r w:rsidRPr="00B36037">
              <w:rPr>
                <w:rFonts w:ascii="Arial" w:hAnsi="Arial" w:cs="Arial"/>
                <w:szCs w:val="20"/>
              </w:rPr>
              <w:t>Bedroom 4</w:t>
            </w:r>
          </w:p>
        </w:tc>
        <w:tc>
          <w:tcPr>
            <w:tcW w:w="975" w:type="dxa"/>
            <w:gridSpan w:val="3"/>
          </w:tcPr>
          <w:p w14:paraId="77328A36" w14:textId="597CB072" w:rsidR="00546832" w:rsidRPr="00B36037" w:rsidRDefault="00C956CC" w:rsidP="005468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6.6</w:t>
            </w:r>
          </w:p>
        </w:tc>
        <w:tc>
          <w:tcPr>
            <w:tcW w:w="928" w:type="dxa"/>
          </w:tcPr>
          <w:p w14:paraId="68ED3027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  <w:r w:rsidRPr="00B36037">
              <w:rPr>
                <w:rFonts w:ascii="Arial" w:hAnsi="Arial" w:cs="Arial"/>
                <w:color w:val="0070C0"/>
                <w:szCs w:val="20"/>
              </w:rPr>
              <w:t>6.5</w:t>
            </w:r>
          </w:p>
        </w:tc>
        <w:tc>
          <w:tcPr>
            <w:tcW w:w="2961" w:type="dxa"/>
            <w:gridSpan w:val="3"/>
          </w:tcPr>
          <w:p w14:paraId="6E5D2FCB" w14:textId="264D0DEB" w:rsidR="00546832" w:rsidRPr="00C956CC" w:rsidRDefault="00C956CC" w:rsidP="00546832">
            <w:pPr>
              <w:rPr>
                <w:rFonts w:ascii="Arial" w:hAnsi="Arial" w:cs="Arial"/>
                <w:color w:val="385623" w:themeColor="accent6" w:themeShade="80"/>
              </w:rPr>
            </w:pPr>
            <w:r w:rsidRPr="00C956CC">
              <w:rPr>
                <w:rFonts w:ascii="Arial" w:hAnsi="Arial" w:cs="Arial"/>
                <w:color w:val="385623" w:themeColor="accent6" w:themeShade="80"/>
              </w:rPr>
              <w:t>PASS</w:t>
            </w:r>
          </w:p>
        </w:tc>
        <w:tc>
          <w:tcPr>
            <w:tcW w:w="267" w:type="dxa"/>
          </w:tcPr>
          <w:p w14:paraId="07FF609B" w14:textId="77777777" w:rsidR="00546832" w:rsidRPr="00B36037" w:rsidRDefault="00546832" w:rsidP="00546832">
            <w:pPr>
              <w:rPr>
                <w:rFonts w:ascii="Arial" w:hAnsi="Arial" w:cs="Arial"/>
              </w:rPr>
            </w:pPr>
          </w:p>
        </w:tc>
        <w:tc>
          <w:tcPr>
            <w:tcW w:w="239" w:type="dxa"/>
          </w:tcPr>
          <w:p w14:paraId="6B29D679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</w:rPr>
            </w:pPr>
          </w:p>
        </w:tc>
        <w:tc>
          <w:tcPr>
            <w:tcW w:w="1503" w:type="dxa"/>
            <w:gridSpan w:val="2"/>
          </w:tcPr>
          <w:p w14:paraId="3F15DAB1" w14:textId="77777777" w:rsidR="00546832" w:rsidRPr="00B36037" w:rsidRDefault="00546832" w:rsidP="00546832">
            <w:pPr>
              <w:rPr>
                <w:rFonts w:ascii="Arial" w:hAnsi="Arial" w:cs="Arial"/>
              </w:rPr>
            </w:pPr>
          </w:p>
        </w:tc>
        <w:tc>
          <w:tcPr>
            <w:tcW w:w="978" w:type="dxa"/>
          </w:tcPr>
          <w:p w14:paraId="44738028" w14:textId="77777777" w:rsidR="00546832" w:rsidRPr="00B36037" w:rsidRDefault="00546832" w:rsidP="00546832">
            <w:pPr>
              <w:rPr>
                <w:rFonts w:ascii="Arial" w:hAnsi="Arial" w:cs="Arial"/>
              </w:rPr>
            </w:pPr>
          </w:p>
        </w:tc>
        <w:tc>
          <w:tcPr>
            <w:tcW w:w="953" w:type="dxa"/>
          </w:tcPr>
          <w:p w14:paraId="1E085FCA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</w:rPr>
            </w:pPr>
          </w:p>
        </w:tc>
      </w:tr>
      <w:tr w:rsidR="00546832" w:rsidRPr="00B36037" w14:paraId="20B79699" w14:textId="77777777" w:rsidTr="00C205B4">
        <w:tc>
          <w:tcPr>
            <w:tcW w:w="1652" w:type="dxa"/>
          </w:tcPr>
          <w:p w14:paraId="02BC05A5" w14:textId="25F56CEA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  <w:r w:rsidRPr="00B36037">
              <w:rPr>
                <w:rFonts w:ascii="Arial" w:hAnsi="Arial" w:cs="Arial"/>
                <w:szCs w:val="20"/>
              </w:rPr>
              <w:t>Bedroom 5</w:t>
            </w:r>
            <w:r w:rsidR="00C956CC">
              <w:rPr>
                <w:rFonts w:ascii="Arial" w:hAnsi="Arial" w:cs="Arial"/>
                <w:szCs w:val="20"/>
              </w:rPr>
              <w:t xml:space="preserve"> (Double)</w:t>
            </w:r>
          </w:p>
        </w:tc>
        <w:tc>
          <w:tcPr>
            <w:tcW w:w="975" w:type="dxa"/>
            <w:gridSpan w:val="3"/>
          </w:tcPr>
          <w:p w14:paraId="02313189" w14:textId="0E9C8525" w:rsidR="00546832" w:rsidRPr="00B36037" w:rsidRDefault="00C956CC" w:rsidP="00546832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10.3</w:t>
            </w:r>
          </w:p>
        </w:tc>
        <w:tc>
          <w:tcPr>
            <w:tcW w:w="928" w:type="dxa"/>
          </w:tcPr>
          <w:p w14:paraId="3445F6CA" w14:textId="28CBAFD8" w:rsidR="00546832" w:rsidRPr="00B36037" w:rsidRDefault="00C956CC" w:rsidP="00546832">
            <w:pPr>
              <w:rPr>
                <w:rFonts w:ascii="Arial" w:hAnsi="Arial" w:cs="Arial"/>
                <w:color w:val="0070C0"/>
                <w:szCs w:val="20"/>
              </w:rPr>
            </w:pPr>
            <w:r>
              <w:rPr>
                <w:rFonts w:ascii="Arial" w:hAnsi="Arial" w:cs="Arial"/>
                <w:color w:val="0070C0"/>
                <w:szCs w:val="20"/>
              </w:rPr>
              <w:t>10.2</w:t>
            </w:r>
          </w:p>
        </w:tc>
        <w:tc>
          <w:tcPr>
            <w:tcW w:w="2961" w:type="dxa"/>
            <w:gridSpan w:val="3"/>
          </w:tcPr>
          <w:p w14:paraId="7B197FB0" w14:textId="5D10452D" w:rsidR="00546832" w:rsidRPr="00C956CC" w:rsidRDefault="00C956CC" w:rsidP="00546832">
            <w:pPr>
              <w:rPr>
                <w:rFonts w:ascii="Arial" w:hAnsi="Arial" w:cs="Arial"/>
                <w:color w:val="385623" w:themeColor="accent6" w:themeShade="80"/>
                <w:szCs w:val="20"/>
              </w:rPr>
            </w:pPr>
            <w:r w:rsidRPr="00C956CC">
              <w:rPr>
                <w:rFonts w:ascii="Arial" w:hAnsi="Arial" w:cs="Arial"/>
                <w:color w:val="385623" w:themeColor="accent6" w:themeShade="80"/>
                <w:szCs w:val="20"/>
              </w:rPr>
              <w:t>PASS</w:t>
            </w:r>
          </w:p>
        </w:tc>
        <w:tc>
          <w:tcPr>
            <w:tcW w:w="267" w:type="dxa"/>
          </w:tcPr>
          <w:p w14:paraId="1C44731C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39" w:type="dxa"/>
          </w:tcPr>
          <w:p w14:paraId="0900A981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</w:p>
        </w:tc>
        <w:tc>
          <w:tcPr>
            <w:tcW w:w="1503" w:type="dxa"/>
            <w:gridSpan w:val="2"/>
          </w:tcPr>
          <w:p w14:paraId="79737368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78" w:type="dxa"/>
          </w:tcPr>
          <w:p w14:paraId="5D1F49CD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53" w:type="dxa"/>
          </w:tcPr>
          <w:p w14:paraId="145F2267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</w:p>
        </w:tc>
      </w:tr>
      <w:tr w:rsidR="00546832" w:rsidRPr="00B36037" w14:paraId="6B9C4B16" w14:textId="77777777" w:rsidTr="00C205B4">
        <w:tc>
          <w:tcPr>
            <w:tcW w:w="1652" w:type="dxa"/>
          </w:tcPr>
          <w:p w14:paraId="3E192281" w14:textId="2709DF71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  <w:r w:rsidRPr="00B36037">
              <w:rPr>
                <w:rFonts w:ascii="Arial" w:hAnsi="Arial" w:cs="Arial"/>
                <w:szCs w:val="20"/>
              </w:rPr>
              <w:t>Bedroom 6</w:t>
            </w:r>
            <w:r w:rsidR="00C956CC">
              <w:rPr>
                <w:rFonts w:ascii="Arial" w:hAnsi="Arial" w:cs="Arial"/>
                <w:szCs w:val="20"/>
              </w:rPr>
              <w:t xml:space="preserve"> (Double)</w:t>
            </w:r>
          </w:p>
        </w:tc>
        <w:tc>
          <w:tcPr>
            <w:tcW w:w="975" w:type="dxa"/>
            <w:gridSpan w:val="3"/>
          </w:tcPr>
          <w:p w14:paraId="654D8E2C" w14:textId="2BD4BD25" w:rsidR="00546832" w:rsidRPr="00B36037" w:rsidRDefault="00C956CC" w:rsidP="00546832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13.6</w:t>
            </w:r>
          </w:p>
        </w:tc>
        <w:tc>
          <w:tcPr>
            <w:tcW w:w="928" w:type="dxa"/>
          </w:tcPr>
          <w:p w14:paraId="6B54099F" w14:textId="18C0203E" w:rsidR="00546832" w:rsidRPr="00B36037" w:rsidRDefault="00C956CC" w:rsidP="00546832">
            <w:pPr>
              <w:rPr>
                <w:rFonts w:ascii="Arial" w:hAnsi="Arial" w:cs="Arial"/>
                <w:color w:val="0070C0"/>
                <w:szCs w:val="20"/>
              </w:rPr>
            </w:pPr>
            <w:r>
              <w:rPr>
                <w:rFonts w:ascii="Arial" w:hAnsi="Arial" w:cs="Arial"/>
                <w:color w:val="0070C0"/>
                <w:szCs w:val="20"/>
              </w:rPr>
              <w:t>10.2</w:t>
            </w:r>
          </w:p>
        </w:tc>
        <w:tc>
          <w:tcPr>
            <w:tcW w:w="2961" w:type="dxa"/>
            <w:gridSpan w:val="3"/>
          </w:tcPr>
          <w:p w14:paraId="1201F839" w14:textId="5779BD8F" w:rsidR="00546832" w:rsidRPr="00C956CC" w:rsidRDefault="00C956CC" w:rsidP="00546832">
            <w:pPr>
              <w:rPr>
                <w:rFonts w:ascii="Arial" w:hAnsi="Arial" w:cs="Arial"/>
                <w:color w:val="385623" w:themeColor="accent6" w:themeShade="80"/>
                <w:szCs w:val="20"/>
              </w:rPr>
            </w:pPr>
            <w:r w:rsidRPr="00C956CC">
              <w:rPr>
                <w:rFonts w:ascii="Arial" w:hAnsi="Arial" w:cs="Arial"/>
                <w:color w:val="385623" w:themeColor="accent6" w:themeShade="80"/>
                <w:szCs w:val="20"/>
              </w:rPr>
              <w:t>PASS</w:t>
            </w:r>
          </w:p>
        </w:tc>
        <w:tc>
          <w:tcPr>
            <w:tcW w:w="267" w:type="dxa"/>
          </w:tcPr>
          <w:p w14:paraId="709C6611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39" w:type="dxa"/>
          </w:tcPr>
          <w:p w14:paraId="3B047F54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</w:p>
        </w:tc>
        <w:tc>
          <w:tcPr>
            <w:tcW w:w="1503" w:type="dxa"/>
            <w:gridSpan w:val="2"/>
          </w:tcPr>
          <w:p w14:paraId="36959BBF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78" w:type="dxa"/>
          </w:tcPr>
          <w:p w14:paraId="2484CD3F" w14:textId="77777777" w:rsidR="00546832" w:rsidRPr="00B36037" w:rsidRDefault="00546832" w:rsidP="0054683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53" w:type="dxa"/>
          </w:tcPr>
          <w:p w14:paraId="15C2C215" w14:textId="77777777" w:rsidR="00546832" w:rsidRPr="00B36037" w:rsidRDefault="00546832" w:rsidP="00546832">
            <w:pPr>
              <w:rPr>
                <w:rFonts w:ascii="Arial" w:hAnsi="Arial" w:cs="Arial"/>
                <w:color w:val="0070C0"/>
                <w:szCs w:val="20"/>
              </w:rPr>
            </w:pPr>
          </w:p>
        </w:tc>
      </w:tr>
      <w:tr w:rsidR="007F76E6" w:rsidRPr="00602B85" w14:paraId="6D3F1E04" w14:textId="77777777" w:rsidTr="00AD1166">
        <w:tc>
          <w:tcPr>
            <w:tcW w:w="10456" w:type="dxa"/>
            <w:gridSpan w:val="14"/>
            <w:shd w:val="clear" w:color="auto" w:fill="C5E0B3" w:themeFill="accent6" w:themeFillTint="66"/>
          </w:tcPr>
          <w:p w14:paraId="5055237C" w14:textId="77777777" w:rsidR="007F76E6" w:rsidRDefault="007F76E6" w:rsidP="00AD116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Personal Washing Facilities  </w:t>
            </w:r>
          </w:p>
        </w:tc>
      </w:tr>
      <w:tr w:rsidR="007F76E6" w14:paraId="2EBDB751" w14:textId="77777777" w:rsidTr="00AD1166">
        <w:trPr>
          <w:trHeight w:val="481"/>
        </w:trPr>
        <w:tc>
          <w:tcPr>
            <w:tcW w:w="1696" w:type="dxa"/>
            <w:gridSpan w:val="2"/>
          </w:tcPr>
          <w:p w14:paraId="109E9F92" w14:textId="77777777" w:rsidR="007F76E6" w:rsidRDefault="007F76E6" w:rsidP="00AD11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– 10 sharing</w:t>
            </w:r>
          </w:p>
        </w:tc>
        <w:tc>
          <w:tcPr>
            <w:tcW w:w="3532" w:type="dxa"/>
            <w:gridSpan w:val="5"/>
          </w:tcPr>
          <w:p w14:paraId="305C6B86" w14:textId="77777777" w:rsidR="007F76E6" w:rsidRDefault="007F76E6" w:rsidP="00AD11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x room toilet &amp; wash hand basin</w:t>
            </w:r>
          </w:p>
        </w:tc>
        <w:tc>
          <w:tcPr>
            <w:tcW w:w="2614" w:type="dxa"/>
            <w:gridSpan w:val="4"/>
          </w:tcPr>
          <w:p w14:paraId="6495B218" w14:textId="77777777" w:rsidR="007F76E6" w:rsidRDefault="007F76E6" w:rsidP="00AD11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x room bath or shower</w:t>
            </w:r>
          </w:p>
        </w:tc>
        <w:tc>
          <w:tcPr>
            <w:tcW w:w="2614" w:type="dxa"/>
            <w:gridSpan w:val="3"/>
          </w:tcPr>
          <w:p w14:paraId="5DDE2852" w14:textId="77777777" w:rsidR="007F76E6" w:rsidRDefault="007F76E6" w:rsidP="00AD11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bedrooms W.H.B</w:t>
            </w:r>
          </w:p>
        </w:tc>
      </w:tr>
    </w:tbl>
    <w:p w14:paraId="7579D272" w14:textId="425D6000" w:rsidR="00C956CC" w:rsidRPr="00C956CC" w:rsidRDefault="005C76C5" w:rsidP="00C956CC">
      <w:pPr>
        <w:rPr>
          <w:rFonts w:ascii="Arial" w:hAnsi="Arial" w:cs="Arial"/>
          <w:b/>
          <w:u w:val="single"/>
        </w:rPr>
      </w:pPr>
      <w:r w:rsidRPr="005C76C5">
        <w:rPr>
          <w:rFonts w:ascii="Arial" w:hAnsi="Arial" w:cs="Arial"/>
          <w:b/>
          <w:u w:val="single"/>
        </w:rPr>
        <w:t>Rationale</w:t>
      </w:r>
      <w:r w:rsidR="00FD578C">
        <w:rPr>
          <w:rFonts w:ascii="Arial" w:hAnsi="Arial" w:cs="Arial"/>
          <w:b/>
          <w:u w:val="single"/>
        </w:rPr>
        <w:t xml:space="preserve"> </w:t>
      </w:r>
    </w:p>
    <w:p w14:paraId="43A70730" w14:textId="029A3AA5" w:rsidR="00C956CC" w:rsidRPr="00C956CC" w:rsidRDefault="00C956CC" w:rsidP="00C956CC">
      <w:pPr>
        <w:rPr>
          <w:rFonts w:ascii="Arial" w:hAnsi="Arial" w:cs="Arial"/>
          <w:bCs/>
          <w:sz w:val="20"/>
          <w:szCs w:val="20"/>
        </w:rPr>
      </w:pPr>
      <w:r w:rsidRPr="00C956CC">
        <w:rPr>
          <w:rFonts w:ascii="Arial" w:hAnsi="Arial" w:cs="Arial"/>
          <w:bCs/>
          <w:sz w:val="20"/>
          <w:szCs w:val="20"/>
        </w:rPr>
        <w:t xml:space="preserve">All bedrooms meet the requirement of 6.5m2 for single rooms. If you wish to use the 2 larger bedrooms as doubles, they </w:t>
      </w:r>
      <w:proofErr w:type="gramStart"/>
      <w:r w:rsidRPr="00C956CC">
        <w:rPr>
          <w:rFonts w:ascii="Arial" w:hAnsi="Arial" w:cs="Arial"/>
          <w:bCs/>
          <w:sz w:val="20"/>
          <w:szCs w:val="20"/>
        </w:rPr>
        <w:t>would</w:t>
      </w:r>
      <w:proofErr w:type="gramEnd"/>
      <w:r w:rsidRPr="00C956CC">
        <w:rPr>
          <w:rFonts w:ascii="Arial" w:hAnsi="Arial" w:cs="Arial"/>
          <w:bCs/>
          <w:sz w:val="20"/>
          <w:szCs w:val="20"/>
        </w:rPr>
        <w:t xml:space="preserve"> need to be 10.2m2. One of the bedrooms on the plan is measuring 10.3m2, therefore we may need to measure this in person to confirm with it being so close.</w:t>
      </w:r>
    </w:p>
    <w:p w14:paraId="11459F7F" w14:textId="4751C2C1" w:rsidR="00C956CC" w:rsidRPr="00C956CC" w:rsidRDefault="00C956CC" w:rsidP="00C956CC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We</w:t>
      </w:r>
      <w:r w:rsidRPr="00C956CC">
        <w:rPr>
          <w:rFonts w:ascii="Arial" w:hAnsi="Arial" w:cs="Arial"/>
          <w:bCs/>
          <w:sz w:val="20"/>
          <w:szCs w:val="20"/>
        </w:rPr>
        <w:t xml:space="preserve"> would be happy to accept </w:t>
      </w:r>
      <w:r>
        <w:rPr>
          <w:rFonts w:ascii="Arial" w:hAnsi="Arial" w:cs="Arial"/>
          <w:bCs/>
          <w:sz w:val="20"/>
          <w:szCs w:val="20"/>
        </w:rPr>
        <w:t xml:space="preserve">kitchen/living/diner </w:t>
      </w:r>
      <w:r w:rsidRPr="00C956CC">
        <w:rPr>
          <w:rFonts w:ascii="Arial" w:hAnsi="Arial" w:cs="Arial"/>
          <w:bCs/>
          <w:sz w:val="20"/>
          <w:szCs w:val="20"/>
        </w:rPr>
        <w:t>based on the total communal space.</w:t>
      </w:r>
    </w:p>
    <w:p w14:paraId="7CCC9A60" w14:textId="46E48B1C" w:rsidR="00245DAA" w:rsidRPr="00C956CC" w:rsidRDefault="00C956CC" w:rsidP="00685582">
      <w:pPr>
        <w:rPr>
          <w:rFonts w:ascii="Arial" w:hAnsi="Arial" w:cs="Arial"/>
          <w:bCs/>
          <w:sz w:val="20"/>
          <w:szCs w:val="20"/>
        </w:rPr>
      </w:pPr>
      <w:r w:rsidRPr="00C956CC">
        <w:rPr>
          <w:rFonts w:ascii="Arial" w:hAnsi="Arial" w:cs="Arial"/>
          <w:bCs/>
          <w:sz w:val="20"/>
          <w:szCs w:val="20"/>
        </w:rPr>
        <w:t>I can also confirm the personal washing provisions have also been met.</w:t>
      </w:r>
    </w:p>
    <w:p w14:paraId="504B4F3B" w14:textId="77777777" w:rsidR="00245DAA" w:rsidRPr="00C956CC" w:rsidRDefault="00245DAA" w:rsidP="00685582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C956CC">
        <w:rPr>
          <w:rFonts w:ascii="Arial" w:hAnsi="Arial" w:cs="Arial"/>
          <w:b/>
          <w:bCs/>
          <w:sz w:val="20"/>
          <w:szCs w:val="20"/>
        </w:rPr>
        <w:t>** Please note the HMO room size analysis is provided for information/guidance only and relates to the space standards that are required.  All other HMO Standards Facilities and Amenities must comply in the property</w:t>
      </w:r>
    </w:p>
    <w:sectPr w:rsidR="00245DAA" w:rsidRPr="00C956CC" w:rsidSect="000E38D9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6CC"/>
    <w:rsid w:val="00001A3C"/>
    <w:rsid w:val="00003208"/>
    <w:rsid w:val="000211DF"/>
    <w:rsid w:val="00035DE6"/>
    <w:rsid w:val="000449EF"/>
    <w:rsid w:val="00050D21"/>
    <w:rsid w:val="000654A0"/>
    <w:rsid w:val="000A3AD2"/>
    <w:rsid w:val="000C14FA"/>
    <w:rsid w:val="000E1027"/>
    <w:rsid w:val="000E38D9"/>
    <w:rsid w:val="000E7E7A"/>
    <w:rsid w:val="000F120A"/>
    <w:rsid w:val="000F3DD5"/>
    <w:rsid w:val="00127CAF"/>
    <w:rsid w:val="001476E6"/>
    <w:rsid w:val="00160639"/>
    <w:rsid w:val="00191632"/>
    <w:rsid w:val="001A07A4"/>
    <w:rsid w:val="0020713C"/>
    <w:rsid w:val="0024532B"/>
    <w:rsid w:val="00245DAA"/>
    <w:rsid w:val="00247397"/>
    <w:rsid w:val="00261505"/>
    <w:rsid w:val="00266C32"/>
    <w:rsid w:val="0027327D"/>
    <w:rsid w:val="00277F13"/>
    <w:rsid w:val="002A2229"/>
    <w:rsid w:val="002A4BA5"/>
    <w:rsid w:val="002B2E36"/>
    <w:rsid w:val="002C1FE3"/>
    <w:rsid w:val="002C7019"/>
    <w:rsid w:val="002D5F94"/>
    <w:rsid w:val="002D6A32"/>
    <w:rsid w:val="002E2ECA"/>
    <w:rsid w:val="003030BD"/>
    <w:rsid w:val="0030344A"/>
    <w:rsid w:val="003128F1"/>
    <w:rsid w:val="00317651"/>
    <w:rsid w:val="003550E2"/>
    <w:rsid w:val="003E7253"/>
    <w:rsid w:val="003F55C6"/>
    <w:rsid w:val="0042622E"/>
    <w:rsid w:val="004328F0"/>
    <w:rsid w:val="00443A81"/>
    <w:rsid w:val="004611C5"/>
    <w:rsid w:val="00466B31"/>
    <w:rsid w:val="00473F26"/>
    <w:rsid w:val="0048127C"/>
    <w:rsid w:val="004B6383"/>
    <w:rsid w:val="004B7FB6"/>
    <w:rsid w:val="004C5D9A"/>
    <w:rsid w:val="004F0512"/>
    <w:rsid w:val="00543831"/>
    <w:rsid w:val="00546832"/>
    <w:rsid w:val="00547CA2"/>
    <w:rsid w:val="00553B8B"/>
    <w:rsid w:val="0056268B"/>
    <w:rsid w:val="005B7A34"/>
    <w:rsid w:val="005C2DE7"/>
    <w:rsid w:val="005C76C5"/>
    <w:rsid w:val="005D60D0"/>
    <w:rsid w:val="005F1DDB"/>
    <w:rsid w:val="00602B85"/>
    <w:rsid w:val="00604D97"/>
    <w:rsid w:val="00656817"/>
    <w:rsid w:val="00685582"/>
    <w:rsid w:val="006A49F7"/>
    <w:rsid w:val="006C5501"/>
    <w:rsid w:val="006C7575"/>
    <w:rsid w:val="006D2067"/>
    <w:rsid w:val="006F6453"/>
    <w:rsid w:val="00707C4E"/>
    <w:rsid w:val="0071190C"/>
    <w:rsid w:val="00717699"/>
    <w:rsid w:val="007649BB"/>
    <w:rsid w:val="007904AA"/>
    <w:rsid w:val="007E201A"/>
    <w:rsid w:val="007F76E6"/>
    <w:rsid w:val="00811F7E"/>
    <w:rsid w:val="00816E35"/>
    <w:rsid w:val="00867B42"/>
    <w:rsid w:val="00880080"/>
    <w:rsid w:val="00883DFE"/>
    <w:rsid w:val="00892727"/>
    <w:rsid w:val="008958C5"/>
    <w:rsid w:val="008A489D"/>
    <w:rsid w:val="008B633D"/>
    <w:rsid w:val="008C4EC1"/>
    <w:rsid w:val="008E53AA"/>
    <w:rsid w:val="00914DDA"/>
    <w:rsid w:val="00944187"/>
    <w:rsid w:val="009525F6"/>
    <w:rsid w:val="009574F0"/>
    <w:rsid w:val="00961211"/>
    <w:rsid w:val="009A16FF"/>
    <w:rsid w:val="009A5F2B"/>
    <w:rsid w:val="009B2A5A"/>
    <w:rsid w:val="009B5015"/>
    <w:rsid w:val="009B6891"/>
    <w:rsid w:val="009D6063"/>
    <w:rsid w:val="00A050D2"/>
    <w:rsid w:val="00A10F94"/>
    <w:rsid w:val="00A46E58"/>
    <w:rsid w:val="00A54D0D"/>
    <w:rsid w:val="00A579A1"/>
    <w:rsid w:val="00A76C82"/>
    <w:rsid w:val="00A94036"/>
    <w:rsid w:val="00A95F9C"/>
    <w:rsid w:val="00AC3DBF"/>
    <w:rsid w:val="00AC507D"/>
    <w:rsid w:val="00AD21F4"/>
    <w:rsid w:val="00AE3AF9"/>
    <w:rsid w:val="00B171FE"/>
    <w:rsid w:val="00B27E78"/>
    <w:rsid w:val="00B36037"/>
    <w:rsid w:val="00B76AD4"/>
    <w:rsid w:val="00BB5490"/>
    <w:rsid w:val="00BD4D13"/>
    <w:rsid w:val="00C0298E"/>
    <w:rsid w:val="00C03D2B"/>
    <w:rsid w:val="00C1487A"/>
    <w:rsid w:val="00C205B4"/>
    <w:rsid w:val="00C21321"/>
    <w:rsid w:val="00C31410"/>
    <w:rsid w:val="00C4219A"/>
    <w:rsid w:val="00C63666"/>
    <w:rsid w:val="00C6589C"/>
    <w:rsid w:val="00C86B4E"/>
    <w:rsid w:val="00C956CC"/>
    <w:rsid w:val="00C958B8"/>
    <w:rsid w:val="00CC61EA"/>
    <w:rsid w:val="00CD4670"/>
    <w:rsid w:val="00CE0C76"/>
    <w:rsid w:val="00CF2E2C"/>
    <w:rsid w:val="00D22EB5"/>
    <w:rsid w:val="00D26732"/>
    <w:rsid w:val="00D6640F"/>
    <w:rsid w:val="00DE5EF4"/>
    <w:rsid w:val="00E057C8"/>
    <w:rsid w:val="00E761FA"/>
    <w:rsid w:val="00E95E0B"/>
    <w:rsid w:val="00EB7B42"/>
    <w:rsid w:val="00EC5C37"/>
    <w:rsid w:val="00ED16D7"/>
    <w:rsid w:val="00F15EDE"/>
    <w:rsid w:val="00F37398"/>
    <w:rsid w:val="00F5149D"/>
    <w:rsid w:val="00F8185B"/>
    <w:rsid w:val="00F9771D"/>
    <w:rsid w:val="00FB1F33"/>
    <w:rsid w:val="00FB3153"/>
    <w:rsid w:val="00FC19A0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1DA09"/>
  <w15:chartTrackingRefBased/>
  <w15:docId w15:val="{CBE9C02E-C8A2-4A74-924A-D0C636CBB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5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8558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5F1DD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6D7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uiPriority w:val="99"/>
    <w:rsid w:val="00261505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26150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A3A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neschloe\Rochdale%20Council\Housing%20Standards%20-%20Letters%20and%20Notice%20Templates\HMO%20Letter%20Templates\NEW%20HMO%20LETTER%20TEMPLATES\Room%20Size%20Analysis\Single%20Bed%206-10%20-%20Room%20Size%20Analysi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ED3C8C72816E954DA2B0BD7ED949E591" ma:contentTypeVersion="2" ma:contentTypeDescription="This is the content type for word documents within the corporate file plan sites" ma:contentTypeScope="" ma:versionID="471f54122ebe3ec6ccb3299093f32329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9ce7458f01a1cdc5ef73863cecb67191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10d51055-8b4a-4773-abc7-2e7af77c496c}" ma:internalName="TaxCatchAll" ma:showField="CatchAllData" ma:web="53d5cbe5-b446-4bb8-a462-ef29814d8c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10d51055-8b4a-4773-abc7-2e7af77c496c}" ma:internalName="TaxCatchAllLabel" ma:readOnly="true" ma:showField="CatchAllDataLabel" ma:web="53d5cbe5-b446-4bb8-a462-ef29814d8c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default="" ma:format="Dropdown" ma:internalName="PII_x002F_Sensitivity" ma:readOnly="false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>None/Public</PII_x002f_Sensitivity>
    <TaxCatchAll xmlns="412e38d2-3f06-449d-b6c3-6b3165c8f3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haredContentType xmlns="Microsoft.SharePoint.Taxonomy.ContentTypeSync" SourceId="109fecb2-efa6-4443-9965-498d8c978ace" ContentTypeId="0x010100228D975824A1C0468ED31BB13D9EACE6" PreviousValue="false" LastSyncTimeStamp="2025-05-15T08:41:19.397Z"/>
</file>

<file path=customXml/itemProps1.xml><?xml version="1.0" encoding="utf-8"?>
<ds:datastoreItem xmlns:ds="http://schemas.openxmlformats.org/officeDocument/2006/customXml" ds:itemID="{1E2DAC10-B4CA-4B1C-A652-BD58FD4554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874085-B04A-407A-B41B-6DD2FFB7A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38d2-3f06-449d-b6c3-6b3165c8f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EE2FD2-12F4-48D3-A106-25DDC29FD3E0}">
  <ds:schemaRefs>
    <ds:schemaRef ds:uri="http://schemas.microsoft.com/office/2006/metadata/properties"/>
    <ds:schemaRef ds:uri="http://schemas.microsoft.com/office/infopath/2007/PartnerControls"/>
    <ds:schemaRef ds:uri="412e38d2-3f06-449d-b6c3-6b3165c8f3ff"/>
  </ds:schemaRefs>
</ds:datastoreItem>
</file>

<file path=customXml/itemProps4.xml><?xml version="1.0" encoding="utf-8"?>
<ds:datastoreItem xmlns:ds="http://schemas.openxmlformats.org/officeDocument/2006/customXml" ds:itemID="{AC06DDBD-F7D7-4BA5-B22A-32ED8BC9EC3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645CA6B-AC5F-4A00-83DA-CE13A3C9639D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Bed 6-10 - Room Size Analysis.dotx</Template>
  <TotalTime>11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Single Bed 6 to10  Room Size Analysis</vt:lpstr>
    </vt:vector>
  </TitlesOfParts>
  <Company>Rochdale BC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Single Bed 6 to10  Room Size Analysis</dc:title>
  <dc:subject/>
  <dc:creator>Chloe Jones</dc:creator>
  <cp:keywords/>
  <dc:description/>
  <cp:lastModifiedBy>Chloe Jones</cp:lastModifiedBy>
  <cp:revision>1</cp:revision>
  <cp:lastPrinted>2024-08-21T16:07:00Z</cp:lastPrinted>
  <dcterms:created xsi:type="dcterms:W3CDTF">2026-01-26T11:26:00Z</dcterms:created>
  <dcterms:modified xsi:type="dcterms:W3CDTF">2026-01-26T11:38:00Z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0x010100228D975824A1C0468ED31BB13D9EACE600ED3C8C72816E954DA2B0BD7ED949E591</vt:lpwstr>
  </property>
  <property fmtid="{D5CDD505-2E9C-101B-9397-08002B2CF9AE}" pid="3" name="Order">
    <vt:r8>100</vt:r8>
  </property>
  <property fmtid="{D5CDD505-2E9C-101B-9397-08002B2CF9AE}" pid="4" name="GrammarlyDocumentId">
    <vt:lpwstr>1870807d-c440-4671-995b-7a0df11a123d</vt:lpwstr>
  </property>
</Properties>
</file>